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2C" w:rsidRPr="002720CC" w:rsidRDefault="00356DFB" w:rsidP="005A15BF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9" o:spid="_x0000_s1026" type="#_x0000_t202" style="position:absolute;left:0;text-align:left;margin-left:331.35pt;margin-top:423pt;width:266.55pt;height:306pt;z-index:2516736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" filled="f" stroked="f">
            <v:textbox inset="0,0,0,0">
              <w:txbxContent>
                <w:p w:rsidR="000A59EF" w:rsidRPr="00020277" w:rsidRDefault="00A87635" w:rsidP="00452E2C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</w:pPr>
                  <w:r w:rsidRPr="00020277"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  <w:t>How do I apply?</w:t>
                  </w:r>
                </w:p>
                <w:p w:rsidR="00620F71" w:rsidRDefault="00620F71" w:rsidP="00620F71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</w:p>
                <w:p w:rsidR="00C40678" w:rsidRDefault="00A87635" w:rsidP="00D20CDA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  <w:r w:rsidRPr="00020277">
                    <w:rPr>
                      <w:rFonts w:ascii="Trebuchet MS" w:hAnsi="Trebuchet MS" w:cstheme="minorHAnsi"/>
                      <w:sz w:val="24"/>
                      <w:szCs w:val="28"/>
                    </w:rPr>
                    <w:t xml:space="preserve">Apply for admission for graduate studies </w:t>
                  </w:r>
                  <w:hyperlink r:id="rId7" w:history="1">
                    <w:r w:rsidRPr="00020277">
                      <w:rPr>
                        <w:rStyle w:val="a4"/>
                        <w:rFonts w:ascii="Trebuchet MS" w:hAnsi="Trebuchet MS" w:cstheme="minorHAnsi"/>
                        <w:sz w:val="24"/>
                        <w:szCs w:val="28"/>
                      </w:rPr>
                      <w:t>http://www.uri.edu/gsadmis/gs_apply.html</w:t>
                    </w:r>
                  </w:hyperlink>
                  <w:r w:rsidRPr="00020277">
                    <w:rPr>
                      <w:rFonts w:ascii="Trebuchet MS" w:hAnsi="Trebuchet MS" w:cstheme="minorHAnsi"/>
                      <w:sz w:val="24"/>
                      <w:szCs w:val="28"/>
                    </w:rPr>
                    <w:t xml:space="preserve"> </w:t>
                  </w:r>
                </w:p>
                <w:p w:rsidR="00C40678" w:rsidRDefault="00C40678" w:rsidP="00D20CDA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</w:p>
                <w:p w:rsidR="00D20CDA" w:rsidRDefault="00A87635" w:rsidP="00D20CDA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  <w:proofErr w:type="gramStart"/>
                  <w:r w:rsidRPr="00020277">
                    <w:rPr>
                      <w:rFonts w:ascii="Trebuchet MS" w:hAnsi="Trebuchet MS" w:cstheme="minorHAnsi"/>
                      <w:sz w:val="24"/>
                      <w:szCs w:val="28"/>
                    </w:rPr>
                    <w:t>for</w:t>
                  </w:r>
                  <w:proofErr w:type="gramEnd"/>
                  <w:r w:rsidRPr="00020277">
                    <w:rPr>
                      <w:rFonts w:ascii="Trebuchet MS" w:hAnsi="Trebuchet MS" w:cstheme="minorHAnsi"/>
                      <w:sz w:val="24"/>
                      <w:szCs w:val="28"/>
                    </w:rPr>
                    <w:t xml:space="preserve"> any of the following engineering fields </w:t>
                  </w:r>
                  <w:hyperlink r:id="rId8" w:history="1">
                    <w:r w:rsidRPr="00020277">
                      <w:rPr>
                        <w:rStyle w:val="a4"/>
                        <w:rFonts w:ascii="Trebuchet MS" w:hAnsi="Trebuchet MS" w:cstheme="minorHAnsi"/>
                        <w:sz w:val="24"/>
                        <w:szCs w:val="28"/>
                      </w:rPr>
                      <w:t>http://www.egr.uri.edu/coe/academics.shtml</w:t>
                    </w:r>
                  </w:hyperlink>
                </w:p>
                <w:p w:rsidR="00620F71" w:rsidRPr="00620F71" w:rsidRDefault="00620F71" w:rsidP="00D20CDA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</w:p>
                <w:p w:rsidR="00A87635" w:rsidRDefault="00A87635" w:rsidP="00452E2C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</w:pPr>
                  <w:r w:rsidRPr="00020277"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  <w:t>Why should I appl</w:t>
                  </w:r>
                  <w:r w:rsidR="000000A8"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  <w:t>y</w:t>
                  </w:r>
                  <w:r w:rsidR="00D20CDA" w:rsidRPr="00020277"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  <w:t>?</w:t>
                  </w:r>
                </w:p>
                <w:p w:rsidR="00915B3D" w:rsidRDefault="00915B3D" w:rsidP="00915B3D">
                  <w:pPr>
                    <w:spacing w:before="0" w:beforeAutospacing="0" w:after="100" w:afterAutospacing="1"/>
                    <w:contextualSpacing/>
                    <w:rPr>
                      <w:rFonts w:ascii="Trebuchet MS" w:hAnsi="Trebuchet MS" w:cstheme="minorHAnsi"/>
                      <w:b/>
                      <w:sz w:val="24"/>
                      <w:szCs w:val="28"/>
                    </w:rPr>
                  </w:pPr>
                </w:p>
                <w:p w:rsidR="00915B3D" w:rsidRPr="00C40678" w:rsidRDefault="00915B3D" w:rsidP="00452E2C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 w:cstheme="minorHAnsi"/>
                      <w:color w:val="4A5D2A"/>
                      <w:sz w:val="28"/>
                      <w:szCs w:val="28"/>
                    </w:rPr>
                  </w:pPr>
                  <w:r w:rsidRPr="00C40678">
                    <w:rPr>
                      <w:rFonts w:ascii="Trebuchet MS" w:hAnsi="Trebuchet MS" w:cstheme="minorHAnsi"/>
                      <w:b/>
                      <w:sz w:val="28"/>
                      <w:szCs w:val="28"/>
                    </w:rPr>
                    <w:t>$5000 scholarship</w:t>
                  </w:r>
                  <w:r w:rsidRPr="00C40678">
                    <w:rPr>
                      <w:rFonts w:ascii="Trebuchet MS" w:hAnsi="Trebuchet MS" w:cstheme="minorHAnsi"/>
                      <w:sz w:val="28"/>
                      <w:szCs w:val="28"/>
                    </w:rPr>
                    <w:t xml:space="preserve"> towards your international student tuition!</w:t>
                  </w:r>
                </w:p>
                <w:p w:rsidR="00915B3D" w:rsidRDefault="00915B3D" w:rsidP="00915B3D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</w:p>
                <w:p w:rsidR="00C40678" w:rsidRDefault="00A87635" w:rsidP="00452E2C">
                  <w:pPr>
                    <w:spacing w:before="0" w:beforeAutospacing="0" w:after="100" w:afterAutospacing="1"/>
                    <w:contextualSpacing/>
                    <w:jc w:val="center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C40678">
                    <w:rPr>
                      <w:rFonts w:ascii="Trebuchet MS" w:hAnsi="Trebuchet MS"/>
                      <w:sz w:val="28"/>
                      <w:szCs w:val="28"/>
                    </w:rPr>
                    <w:t>The University of Rhode Island is ranked</w:t>
                  </w:r>
                </w:p>
                <w:p w:rsidR="00C40678" w:rsidRDefault="00C40678" w:rsidP="00915B3D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8"/>
                      <w:szCs w:val="28"/>
                    </w:rPr>
                  </w:pPr>
                </w:p>
                <w:p w:rsidR="00C40678" w:rsidRDefault="00A87635" w:rsidP="00915B3D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452E2C">
                    <w:rPr>
                      <w:rFonts w:ascii="Trebuchet MS" w:hAnsi="Trebuchet MS"/>
                      <w:b/>
                      <w:sz w:val="28"/>
                      <w:szCs w:val="28"/>
                    </w:rPr>
                    <w:t>#1</w:t>
                  </w:r>
                  <w:r w:rsidRPr="00C40678">
                    <w:rPr>
                      <w:rFonts w:ascii="Trebuchet MS" w:hAnsi="Trebuchet MS"/>
                      <w:sz w:val="28"/>
                      <w:szCs w:val="28"/>
                    </w:rPr>
                    <w:t xml:space="preserve"> in New England and </w:t>
                  </w:r>
                </w:p>
                <w:p w:rsidR="00915B3D" w:rsidRPr="00C40678" w:rsidRDefault="00A87635" w:rsidP="00915B3D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8"/>
                      <w:szCs w:val="28"/>
                    </w:rPr>
                  </w:pPr>
                  <w:r w:rsidRPr="00452E2C">
                    <w:rPr>
                      <w:rFonts w:ascii="Trebuchet MS" w:hAnsi="Trebuchet MS"/>
                      <w:b/>
                      <w:sz w:val="28"/>
                      <w:szCs w:val="28"/>
                    </w:rPr>
                    <w:t>#13</w:t>
                  </w:r>
                  <w:r w:rsidRPr="00C40678">
                    <w:rPr>
                      <w:rFonts w:ascii="Trebuchet MS" w:hAnsi="Trebuchet MS"/>
                      <w:sz w:val="28"/>
                      <w:szCs w:val="28"/>
                    </w:rPr>
                    <w:t xml:space="preserve"> </w:t>
                  </w:r>
                  <w:r w:rsidR="00452E2C">
                    <w:rPr>
                      <w:rFonts w:ascii="Trebuchet MS" w:hAnsi="Trebuchet MS"/>
                      <w:sz w:val="28"/>
                      <w:szCs w:val="28"/>
                    </w:rPr>
                    <w:t>N</w:t>
                  </w:r>
                  <w:r w:rsidRPr="00C40678">
                    <w:rPr>
                      <w:rFonts w:ascii="Trebuchet MS" w:hAnsi="Trebuchet MS"/>
                      <w:sz w:val="28"/>
                      <w:szCs w:val="28"/>
                    </w:rPr>
                    <w:t>ationwide</w:t>
                  </w:r>
                  <w:r w:rsidR="00202416" w:rsidRPr="00C40678">
                    <w:rPr>
                      <w:rFonts w:ascii="Trebuchet MS" w:hAnsi="Trebuchet MS"/>
                      <w:sz w:val="28"/>
                      <w:szCs w:val="28"/>
                    </w:rPr>
                    <w:t xml:space="preserve"> </w:t>
                  </w:r>
                  <w:r w:rsidR="00452E2C">
                    <w:rPr>
                      <w:rFonts w:ascii="Trebuchet MS" w:hAnsi="Trebuchet MS"/>
                      <w:sz w:val="28"/>
                      <w:szCs w:val="28"/>
                    </w:rPr>
                    <w:t>in "Return on I</w:t>
                  </w:r>
                  <w:r w:rsidR="00202416" w:rsidRPr="00C40678">
                    <w:rPr>
                      <w:rFonts w:ascii="Trebuchet MS" w:hAnsi="Trebuchet MS"/>
                      <w:sz w:val="28"/>
                      <w:szCs w:val="28"/>
                    </w:rPr>
                    <w:t>nvestment"</w:t>
                  </w:r>
                </w:p>
                <w:p w:rsidR="00915B3D" w:rsidRDefault="00915B3D" w:rsidP="00915B3D">
                  <w:pPr>
                    <w:spacing w:before="0" w:beforeAutospacing="0" w:after="100" w:afterAutospacing="1"/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1" o:spid="_x0000_s1078" style="position:absolute;left:0;text-align:left;margin-left:7.8pt;margin-top:439.85pt;width:293.4pt;height:271.15pt;z-index:-2516439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" fillcolor="#eaf1dd [662]" stroked="f"/>
        </w:pict>
      </w:r>
      <w:r>
        <w:rPr>
          <w:rFonts w:ascii="Arial" w:hAnsi="Arial" w:cs="Arial"/>
          <w:noProof/>
        </w:rPr>
        <w:pict>
          <v:rect id="Rectangle 20" o:spid="_x0000_s1077" style="position:absolute;left:0;text-align:left;margin-left:2.45pt;margin-top:427.2pt;width:309.3pt;height:292.8pt;z-index:-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" stroked="f"/>
        </w:pict>
      </w:r>
      <w:r>
        <w:rPr>
          <w:rFonts w:ascii="Arial" w:hAnsi="Arial" w:cs="Arial"/>
          <w:noProof/>
        </w:rPr>
        <w:pict>
          <v:rect id="Rectangle 67" o:spid="_x0000_s1076" style="position:absolute;left:0;text-align:left;margin-left:-17.95pt;margin-top:414pt;width:633.55pt;height:328.5pt;z-index:-251659265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" fillcolor="#dbe5f1 [660]" strokecolor="#f2f2f2 [3041]" strokeweight="3pt">
            <v:shadow on="t" color="#243f60 [1604]" opacity=".5" offset="1pt"/>
          </v:rect>
        </w:pict>
      </w:r>
      <w:r>
        <w:rPr>
          <w:rFonts w:ascii="Arial" w:hAnsi="Arial" w:cs="Arial"/>
          <w:noProof/>
        </w:rPr>
        <w:pict>
          <v:shape id="Text Box 22" o:spid="_x0000_s1027" type="#_x0000_t202" style="position:absolute;left:0;text-align:left;margin-left:11.95pt;margin-top:436.6pt;width:265.25pt;height:283.4pt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" filled="f" stroked="f">
            <v:textbox inset="0,0,0,0">
              <w:txbxContent>
                <w:p w:rsidR="000A59EF" w:rsidRPr="00020277" w:rsidRDefault="00915B3D" w:rsidP="00452E2C">
                  <w:pPr>
                    <w:spacing w:after="100" w:afterAutospacing="1"/>
                    <w:contextualSpacing/>
                    <w:jc w:val="center"/>
                    <w:rPr>
                      <w:rFonts w:ascii="Trebuchet MS" w:hAnsi="Trebuchet MS"/>
                      <w:i/>
                      <w:sz w:val="36"/>
                      <w:szCs w:val="40"/>
                    </w:rPr>
                  </w:pPr>
                  <w:r>
                    <w:rPr>
                      <w:rFonts w:ascii="Trebuchet MS" w:hAnsi="Trebuchet MS"/>
                      <w:i/>
                      <w:sz w:val="36"/>
                      <w:szCs w:val="40"/>
                    </w:rPr>
                    <w:t>Want to add</w:t>
                  </w:r>
                  <w:r w:rsidR="000000A8">
                    <w:rPr>
                      <w:rFonts w:ascii="Trebuchet MS" w:hAnsi="Trebuchet MS"/>
                      <w:i/>
                      <w:sz w:val="36"/>
                      <w:szCs w:val="40"/>
                    </w:rPr>
                    <w:t xml:space="preserve"> a </w:t>
                  </w:r>
                  <w:r w:rsidR="000A59EF" w:rsidRPr="00020277">
                    <w:rPr>
                      <w:rFonts w:ascii="Trebuchet MS" w:hAnsi="Trebuchet MS"/>
                      <w:i/>
                      <w:sz w:val="36"/>
                      <w:szCs w:val="40"/>
                    </w:rPr>
                    <w:t>master</w:t>
                  </w:r>
                  <w:r>
                    <w:rPr>
                      <w:rFonts w:ascii="Trebuchet MS" w:hAnsi="Trebuchet MS"/>
                      <w:i/>
                      <w:sz w:val="36"/>
                      <w:szCs w:val="40"/>
                    </w:rPr>
                    <w:t>’</w:t>
                  </w:r>
                  <w:r w:rsidR="000A59EF" w:rsidRPr="00020277">
                    <w:rPr>
                      <w:rFonts w:ascii="Trebuchet MS" w:hAnsi="Trebuchet MS"/>
                      <w:i/>
                      <w:sz w:val="36"/>
                      <w:szCs w:val="40"/>
                    </w:rPr>
                    <w:t xml:space="preserve">s degree from </w:t>
                  </w:r>
                  <w:r w:rsidR="000000A8">
                    <w:rPr>
                      <w:rFonts w:ascii="Trebuchet MS" w:hAnsi="Trebuchet MS"/>
                      <w:i/>
                      <w:sz w:val="36"/>
                      <w:szCs w:val="40"/>
                    </w:rPr>
                    <w:t>a U.S. university to your ZJU bachelor</w:t>
                  </w:r>
                  <w:r>
                    <w:rPr>
                      <w:rFonts w:ascii="Trebuchet MS" w:hAnsi="Trebuchet MS"/>
                      <w:i/>
                      <w:sz w:val="36"/>
                      <w:szCs w:val="40"/>
                    </w:rPr>
                    <w:t>’</w:t>
                  </w:r>
                  <w:r w:rsidR="000000A8">
                    <w:rPr>
                      <w:rFonts w:ascii="Trebuchet MS" w:hAnsi="Trebuchet MS"/>
                      <w:i/>
                      <w:sz w:val="36"/>
                      <w:szCs w:val="40"/>
                    </w:rPr>
                    <w:t>s</w:t>
                  </w:r>
                  <w:r>
                    <w:rPr>
                      <w:rFonts w:ascii="Trebuchet MS" w:hAnsi="Trebuchet MS"/>
                      <w:i/>
                      <w:sz w:val="36"/>
                      <w:szCs w:val="40"/>
                    </w:rPr>
                    <w:t xml:space="preserve"> degree</w:t>
                  </w:r>
                  <w:r w:rsidR="000000A8">
                    <w:rPr>
                      <w:rFonts w:ascii="Trebuchet MS" w:hAnsi="Trebuchet MS"/>
                      <w:i/>
                      <w:sz w:val="36"/>
                      <w:szCs w:val="40"/>
                    </w:rPr>
                    <w:t>?</w:t>
                  </w:r>
                </w:p>
                <w:p w:rsidR="00620F71" w:rsidRDefault="00620F71" w:rsidP="00915B3D">
                  <w:pPr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</w:p>
                <w:p w:rsidR="00915B3D" w:rsidRDefault="000A59EF" w:rsidP="00452E2C">
                  <w:pPr>
                    <w:contextualSpacing/>
                    <w:rPr>
                      <w:rFonts w:ascii="Trebuchet MS" w:hAnsi="Trebuchet MS"/>
                      <w:sz w:val="24"/>
                      <w:szCs w:val="28"/>
                    </w:rPr>
                  </w:pPr>
                  <w:r w:rsidRPr="00020277">
                    <w:rPr>
                      <w:rFonts w:ascii="Trebuchet MS" w:hAnsi="Trebuchet MS"/>
                      <w:sz w:val="24"/>
                      <w:szCs w:val="28"/>
                    </w:rPr>
                    <w:t>Get a master</w:t>
                  </w:r>
                  <w:r w:rsidR="00C40678">
                    <w:rPr>
                      <w:rFonts w:ascii="Trebuchet MS" w:hAnsi="Trebuchet MS"/>
                      <w:sz w:val="24"/>
                      <w:szCs w:val="28"/>
                    </w:rPr>
                    <w:t>’s</w:t>
                  </w:r>
                  <w:r w:rsidRPr="00020277">
                    <w:rPr>
                      <w:rFonts w:ascii="Trebuchet MS" w:hAnsi="Trebuchet MS"/>
                      <w:sz w:val="24"/>
                      <w:szCs w:val="28"/>
                    </w:rPr>
                    <w:t xml:space="preserve"> degree from the University of Rhode Island through the ZJU/URI</w:t>
                  </w:r>
                  <w:r w:rsidR="000000A8">
                    <w:rPr>
                      <w:rFonts w:ascii="Trebuchet MS" w:hAnsi="Trebuchet MS"/>
                      <w:sz w:val="24"/>
                      <w:szCs w:val="28"/>
                    </w:rPr>
                    <w:t xml:space="preserve"> 3+x program in 5+ years:</w:t>
                  </w:r>
                </w:p>
                <w:p w:rsidR="00620F71" w:rsidRDefault="00620F71" w:rsidP="00915B3D">
                  <w:pPr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</w:p>
                <w:p w:rsidR="00A87635" w:rsidRPr="00020277" w:rsidRDefault="000000A8" w:rsidP="00915B3D">
                  <w:pPr>
                    <w:contextualSpacing/>
                    <w:jc w:val="left"/>
                    <w:rPr>
                      <w:rFonts w:ascii="Trebuchet MS" w:hAnsi="Trebuchet MS"/>
                      <w:sz w:val="24"/>
                      <w:szCs w:val="28"/>
                    </w:rPr>
                  </w:pPr>
                  <w:r>
                    <w:rPr>
                      <w:rFonts w:ascii="Trebuchet MS" w:hAnsi="Trebuchet MS"/>
                      <w:sz w:val="24"/>
                      <w:szCs w:val="28"/>
                    </w:rPr>
                    <w:t>B.S. f</w:t>
                  </w:r>
                  <w:r w:rsidR="00915B3D">
                    <w:rPr>
                      <w:rFonts w:ascii="Trebuchet MS" w:hAnsi="Trebuchet MS"/>
                      <w:sz w:val="24"/>
                      <w:szCs w:val="28"/>
                    </w:rPr>
                    <w:t>rom ZJU, M.S. f</w:t>
                  </w:r>
                  <w:r w:rsidR="000A59EF" w:rsidRPr="00020277">
                    <w:rPr>
                      <w:rFonts w:ascii="Trebuchet MS" w:hAnsi="Trebuchet MS"/>
                      <w:sz w:val="24"/>
                      <w:szCs w:val="28"/>
                    </w:rPr>
                    <w:t>rom URI.</w:t>
                  </w:r>
                  <w:r w:rsidR="00A87635" w:rsidRPr="00020277">
                    <w:rPr>
                      <w:rFonts w:ascii="Trebuchet MS" w:hAnsi="Trebuchet MS"/>
                      <w:sz w:val="24"/>
                      <w:szCs w:val="28"/>
                    </w:rPr>
                    <w:t xml:space="preserve">        </w:t>
                  </w:r>
                </w:p>
                <w:p w:rsidR="00A87635" w:rsidRPr="00020277" w:rsidRDefault="00A87635" w:rsidP="000A59EF">
                  <w:pPr>
                    <w:spacing w:before="0" w:beforeAutospacing="0" w:after="100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</w:p>
                <w:p w:rsidR="000A59EF" w:rsidRPr="00020277" w:rsidRDefault="000A59EF" w:rsidP="00452E2C">
                  <w:pPr>
                    <w:spacing w:before="0" w:beforeAutospacing="0" w:after="100"/>
                    <w:contextualSpacing/>
                    <w:jc w:val="center"/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</w:pPr>
                  <w:r w:rsidRPr="00020277">
                    <w:rPr>
                      <w:rFonts w:ascii="Trebuchet MS" w:hAnsi="Trebuchet MS" w:cstheme="minorHAnsi"/>
                      <w:i/>
                      <w:sz w:val="36"/>
                      <w:szCs w:val="40"/>
                    </w:rPr>
                    <w:t>Who is eligible to apply?</w:t>
                  </w:r>
                </w:p>
                <w:p w:rsidR="00A87635" w:rsidRPr="00020277" w:rsidRDefault="00A87635" w:rsidP="000A59EF">
                  <w:pPr>
                    <w:spacing w:before="0" w:beforeAutospacing="0" w:after="100"/>
                    <w:contextualSpacing/>
                    <w:jc w:val="left"/>
                    <w:rPr>
                      <w:rFonts w:ascii="Trebuchet MS" w:hAnsi="Trebuchet MS" w:cstheme="minorHAnsi"/>
                      <w:sz w:val="24"/>
                      <w:szCs w:val="28"/>
                    </w:rPr>
                  </w:pPr>
                </w:p>
                <w:p w:rsidR="000A59EF" w:rsidRPr="00020277" w:rsidRDefault="000000A8" w:rsidP="00915B3D">
                  <w:pPr>
                    <w:spacing w:before="0" w:beforeAutospacing="0" w:after="100"/>
                    <w:jc w:val="left"/>
                    <w:rPr>
                      <w:rFonts w:ascii="Trebuchet MS" w:hAnsi="Trebuchet MS" w:cstheme="minorHAnsi"/>
                      <w:color w:val="4A5D2A"/>
                      <w:sz w:val="24"/>
                      <w:szCs w:val="28"/>
                    </w:rPr>
                  </w:pPr>
                  <w:r w:rsidRPr="00C40678">
                    <w:rPr>
                      <w:rFonts w:ascii="Trebuchet MS" w:hAnsi="Trebuchet MS" w:cstheme="minorHAnsi"/>
                      <w:b/>
                      <w:sz w:val="24"/>
                      <w:szCs w:val="28"/>
                    </w:rPr>
                    <w:t xml:space="preserve">ZJU </w:t>
                  </w:r>
                  <w:r w:rsidR="00C40678" w:rsidRPr="00C40678">
                    <w:rPr>
                      <w:rFonts w:ascii="Trebuchet MS" w:hAnsi="Trebuchet MS" w:cstheme="minorHAnsi"/>
                      <w:b/>
                      <w:sz w:val="24"/>
                      <w:szCs w:val="28"/>
                    </w:rPr>
                    <w:t>j</w:t>
                  </w:r>
                  <w:r w:rsidR="000A59EF" w:rsidRPr="00C40678">
                    <w:rPr>
                      <w:rFonts w:ascii="Trebuchet MS" w:hAnsi="Trebuchet MS" w:cstheme="minorHAnsi"/>
                      <w:b/>
                      <w:sz w:val="24"/>
                      <w:szCs w:val="28"/>
                    </w:rPr>
                    <w:t>uniors &amp; seniors</w:t>
                  </w:r>
                  <w:r w:rsidR="000A59EF" w:rsidRPr="00020277">
                    <w:rPr>
                      <w:rFonts w:ascii="Trebuchet MS" w:hAnsi="Trebuchet MS" w:cstheme="minorHAnsi"/>
                      <w:sz w:val="24"/>
                      <w:szCs w:val="28"/>
                    </w:rPr>
                    <w:t xml:space="preserve"> are eligible to apply. Juniors will be conditionally admitted; seniors </w:t>
                  </w:r>
                  <w:r w:rsidR="00915B3D">
                    <w:rPr>
                      <w:rFonts w:ascii="Trebuchet MS" w:hAnsi="Trebuchet MS" w:cstheme="minorHAnsi"/>
                      <w:sz w:val="24"/>
                      <w:szCs w:val="28"/>
                    </w:rPr>
                    <w:t xml:space="preserve">go </w:t>
                  </w:r>
                  <w:r w:rsidR="000A59EF" w:rsidRPr="00020277">
                    <w:rPr>
                      <w:rFonts w:ascii="Trebuchet MS" w:hAnsi="Trebuchet MS" w:cstheme="minorHAnsi"/>
                      <w:sz w:val="24"/>
                      <w:szCs w:val="28"/>
                    </w:rPr>
                    <w:t>through direct grad admission process.</w:t>
                  </w:r>
                </w:p>
                <w:p w:rsidR="003A5810" w:rsidRPr="008605C0" w:rsidRDefault="004365EB" w:rsidP="00015D2C">
                  <w:pPr>
                    <w:spacing w:before="0" w:beforeAutospacing="0" w:line="360" w:lineRule="auto"/>
                    <w:jc w:val="left"/>
                    <w:rPr>
                      <w:rFonts w:ascii="Trebuchet MS" w:hAnsi="Trebuchet MS" w:cs="Times New Roman"/>
                      <w:b/>
                      <w:color w:val="91A637"/>
                      <w:sz w:val="26"/>
                      <w:szCs w:val="30"/>
                    </w:rPr>
                  </w:pPr>
                </w:p>
                <w:p w:rsidR="00620F71" w:rsidRDefault="00620F71"/>
              </w:txbxContent>
            </v:textbox>
          </v:shape>
        </w:pict>
      </w:r>
      <w:r w:rsidR="00620F71" w:rsidRPr="00620F71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2057400</wp:posOffset>
            </wp:positionV>
            <wp:extent cx="3723005" cy="297179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1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67"/>
                    <a:stretch/>
                  </pic:blipFill>
                  <pic:spPr bwMode="auto">
                    <a:xfrm>
                      <a:off x="0" y="0"/>
                      <a:ext cx="3723864" cy="297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pict>
          <v:shape id="Text Box 19" o:spid="_x0000_s1028" type="#_x0000_t202" style="position:absolute;left:0;text-align:left;margin-left:11.35pt;margin-top:6.3pt;width:594.2pt;height:2in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6/TbYCAACz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" filled="f" stroked="f">
            <v:textbox inset="0,0,0,0">
              <w:txbxContent>
                <w:p w:rsidR="003A5810" w:rsidRPr="003A5810" w:rsidRDefault="008C101E" w:rsidP="00015D2C">
                  <w:pPr>
                    <w:jc w:val="center"/>
                    <w:rPr>
                      <w:rFonts w:ascii="Trebuchet MS" w:hAnsi="Trebuchet MS"/>
                      <w:b/>
                      <w:sz w:val="74"/>
                      <w:szCs w:val="76"/>
                    </w:rPr>
                  </w:pPr>
                  <w:r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>U</w:t>
                  </w:r>
                  <w:r w:rsidR="000000A8"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 xml:space="preserve">niversity of Rhode Island/ </w:t>
                  </w:r>
                  <w:r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>Z</w:t>
                  </w:r>
                  <w:r w:rsidR="000000A8"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>hejiang University dual B.S</w:t>
                  </w:r>
                  <w:proofErr w:type="gramStart"/>
                  <w:r w:rsidR="000000A8"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>./</w:t>
                  </w:r>
                  <w:proofErr w:type="gramEnd"/>
                  <w:r w:rsidR="000000A8"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 xml:space="preserve">M.S. </w:t>
                  </w:r>
                  <w:r>
                    <w:rPr>
                      <w:rFonts w:ascii="Trebuchet MS" w:hAnsi="Trebuchet MS"/>
                      <w:b/>
                      <w:color w:val="FFFFFF" w:themeColor="background1"/>
                      <w:sz w:val="74"/>
                      <w:szCs w:val="76"/>
                    </w:rPr>
                    <w:t>Program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group id="Group 24" o:spid="_x0000_s1073" style="position:absolute;left:0;text-align:left;margin-left:-30.8pt;margin-top:419.55pt;width:640.3pt;height:301pt;z-index:-251646976;mso-position-horizontal-relative:text;mso-position-vertical-relative:text" coordorigin="-932,6680" coordsize="11927,59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">
            <v:group id="Group 25" o:spid="_x0000_s1074" style="position:absolute;left:-932;top:6680;width:6007;height:5939" coordsize="5701,56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<v:shape id="Freeform 26" o:spid="_x0000_s1075" style="position:absolute;left:373;width:569;height:380;visibility:visible;mso-wrap-style:square;v-text-anchor:top" coordsize="96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Q/6wgAA&#10;ANsAAAAPAAAAZHJzL2Rvd25yZXYueG1sRE9Na8JAEL0L/Q/LFHrTTRoJJXUVKRTqoZBGqdchO02i&#10;2dkluzXpv3cLgrd5vM9ZbSbTiwsNvrOsIF0kIIhrqztuFBz27/MXED4ga+wtk4I/8rBZP8xWWGg7&#10;8hddqtCIGMK+QAVtCK6Q0tctGfQL64gj92MHgyHCoZF6wDGGm14+J0kuDXYcG1p09NZSfa5+jYLz&#10;yU7HXcal+0yP35l25XKXj0o9PU7bVxCBpnAX39wfOs5P4f+XeIBcX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FD/rCAAAA2wAAAA8AAAAAAAAAAAAAAAAAlwIAAGRycy9kb3du&#10;cmV2LnhtbFBLBQYAAAAABAAEAPUAAACGAwAAAAA=&#10;" path="m6,v1,,3,,5,c7,51,82,45,80,v4,,7,,10,c96,64,,64,6,xe" fillcolor="black" stroked="f">
                <v:fill opacity="3341f"/>
                <v:path arrowok="t" o:connecttype="custom" o:connectlocs="36,0;65,0;474,0;533,0;36,0" o:connectangles="0,0,0,0,0"/>
              </v:shape>
              <v:shape id="Freeform 27" o:spid="_x0000_s1029" style="position:absolute;left:498;width:248;height:143;visibility:visible;mso-wrap-style:square;v-text-anchor:top" coordsize="42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U6bgwAAA&#10;ANsAAAAPAAAAZHJzL2Rvd25yZXYueG1sRE9Ni8IwEL0v+B/CCN7W1IIi1Si7gqteFKuHPQ7NbFva&#10;TEqTtfXfG0HwNo/3Oct1b2pxo9aVlhVMxhEI4szqknMF18v2cw7CeWSNtWVScCcH69XgY4mJth2f&#10;6Zb6XIQQdgkqKLxvEildVpBBN7YNceD+bGvQB9jmUrfYhXBTyziKZtJgyaGhwIY2BWVV+m8UzL93&#10;1S/yfVtN9b46dcdD/GMPSo2G/dcChKfev8Uv916H+TE8fwkHyN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U6bgwAAAANsAAAAPAAAAAAAAAAAAAAAAAJcCAABkcnMvZG93bnJl&#10;di54bWxQSwUGAAAAAAQABAD1AAAAhAMAAAAA&#10;" path="m,c14,,28,,42,,39,16,1,24,,xe" fillcolor="black" stroked="f">
                <v:fill opacity="3341f"/>
                <v:path arrowok="t" o:connecttype="custom" o:connectlocs="0,0;248,0;0,0" o:connectangles="0,0,0"/>
              </v:shape>
              <v:shape id="Freeform 28" o:spid="_x0000_s1030" style="position:absolute;left:1991;width:1215;height:842;visibility:visible;mso-wrap-style:square;v-text-anchor:top" coordsize="205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j6FwgAA&#10;ANsAAAAPAAAAZHJzL2Rvd25yZXYueG1sRE/JasMwEL0X8g9iCr2URG4dQuJEMcHukmO2DxisiW1q&#10;jYwlx26+vioUepvHW2eTjqYRN+pcbVnByywCQVxYXXOp4HJ+ny5BOI+ssbFMCr7JQbqdPGww0Xbg&#10;I91OvhQhhF2CCirv20RKV1Rk0M1sSxy4q+0M+gC7UuoOhxBuGvkaRQtpsObQUGFLWUXF16k3Cp7f&#10;Vnk+z+79Ud7HxUf8eYjlfFDq6XHcrUF4Gv2/+M+912F+DL+/hA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+PoXCAAAA2wAAAA8AAAAAAAAAAAAAAAAAlwIAAGRycy9kb3du&#10;cmV2LnhtbFBLBQYAAAAABAAEAPUAAACGAwAAAAA=&#10;" path="m2,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341f"/>
                <v:path arrowok="t" o:connecttype="custom" o:connectlocs="12,0;41,0;456,77;160,0;190,0;409,0;527,0;931,148;605,0;634,0;693,166;812,148;705,0;913,0;883,457;1031,0;1108,0;12,0;782,516;723,397;557,486;664,415;575,296;409,385;527,338;498,196;53,107;782,516" o:connectangles="0,0,0,0,0,0,0,0,0,0,0,0,0,0,0,0,0,0,0,0,0,0,0,0,0,0,0,0"/>
                <o:lock v:ext="edit" verticies="t"/>
              </v:shape>
              <v:shape id="Freeform 29" o:spid="_x0000_s1031" style="position:absolute;left:4693;width:356;height:60;visibility:visible;mso-wrap-style:square;v-text-anchor:top" coordsize="6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A5wwAAA&#10;ANsAAAAPAAAAZHJzL2Rvd25yZXYueG1sRE9Ni8IwEL0v+B/CCN7WVJFdqUYpgijSPax68TY0Y1ts&#10;JqGJtf77jSDsbR7vc5br3jSio9bXlhVMxgkI4sLqmksF59P2cw7CB2SNjWVS8CQP69XgY4mptg/+&#10;pe4YShFD2KeooArBpVL6oiKDfmwdceSutjUYImxLqVt8xHDTyGmSfEmDNceGCh1tKipux7tR4C65&#10;c7sy32/8IZfJz3e262Sm1GjYZwsQgfrwL3679zrOn8Hrl3iAXP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eA5wwAAAANsAAAAPAAAAAAAAAAAAAAAAAJcCAABkcnMvZG93bnJl&#10;di54bWxQSwUGAAAAAAQABAD1AAAAhAMAAAAA&#10;" path="m,c20,,40,,60,,45,10,15,9,,xe" fillcolor="black" stroked="f">
                <v:fill opacity="3341f"/>
                <v:path arrowok="t" o:connecttype="custom" o:connectlocs="0,0;356,0;0,0" o:connectangles="0,0,0"/>
              </v:shape>
              <v:shape id="Freeform 30" o:spid="_x0000_s1032" style="position:absolute;left:5576;top:948;width:48;height:208;visibility:visible;mso-wrap-style:square;v-text-anchor:top" coordsize="8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VVDvgAA&#10;ANsAAAAPAAAAZHJzL2Rvd25yZXYueG1sRE/LqsIwEN0L/kMYwY1ooqBINYoIghsX17pxNzRjW2wm&#10;tYm2/r25ILibw3nOetvZSryo8aVjDdOJAkGcOVNyruGSHsZLED4gG6wck4Y3edhu+r01Jsa1/Eev&#10;c8hFDGGfoIYihDqR0mcFWfQTVxNH7uYaiyHCJpemwTaG20rOlFpIiyXHhgJr2heU3c9PqyGdjupF&#10;6mxFz/npqg5v1fLjovVw0O1WIAJ14Sf+uo8mzp/D/y/xALn5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ElVQ74AAADbAAAADwAAAAAAAAAAAAAAAACXAgAAZHJzL2Rvd25yZXYu&#10;eG1sUEsFBgAAAAAEAAQA9QAAAIIDAAAAAA==&#10;" path="m8,v,11,,23,,35c,26,,8,8,xe" fillcolor="black" stroked="f">
                <v:fill opacity="3341f"/>
                <v:path arrowok="t" o:connecttype="custom" o:connectlocs="48,0;48,208;48,0" o:connectangles="0,0,0"/>
              </v:shape>
              <v:shape id="Freeform 31" o:spid="_x0000_s1033" style="position:absolute;left:5576;top:1683;width:48;height:166;visibility:visible;mso-wrap-style:square;v-text-anchor:top" coordsize="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xmtxAAA&#10;ANsAAAAPAAAAZHJzL2Rvd25yZXYueG1sRI9BawIxEIXvBf9DGMFL0awWRFejLEKh4KG4etDbsBk3&#10;i5vJkkRd/31TKPQ2w3vzvjfrbW9b8SAfGscKppMMBHHldMO1gtPxc7wAESKyxtYxKXhRgO1m8LbG&#10;XLsnH+hRxlqkEA45KjAxdrmUoTJkMUxcR5y0q/MWY1p9LbXHZwq3rZxl2VxabDgRDHa0M1TdyrtN&#10;kOml/D4f9pf36NulNqdCnz8KpUbDvliBiNTHf/Pf9ZdO9efw+0saQG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sZrcQAAADbAAAADwAAAAAAAAAAAAAAAACXAgAAZHJzL2Rv&#10;d25yZXYueG1sUEsFBgAAAAAEAAQA9QAAAIgDAAAAAA==&#10;" path="m8,v,10,,19,,28c2,26,,2,8,xe" fillcolor="black" stroked="f">
                <v:fill opacity="3341f"/>
                <v:path arrowok="t" o:connecttype="custom" o:connectlocs="48,0;48,166;48,0" o:connectangles="0,0,0"/>
              </v:shape>
              <v:shape id="Freeform 32" o:spid="_x0000_s1034" style="position:absolute;left:6;top:2057;width:183;height:100;visibility:visible;mso-wrap-style:square;v-text-anchor:top" coordsize="31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yXZwQAA&#10;ANsAAAAPAAAAZHJzL2Rvd25yZXYueG1sRE/NasJAEL4XfIdlhF5ENy20SnQVsSpeKhh9gCE7JsHs&#10;bMiOMb59t1DobT6+31mselerjtpQeTbwNklAEefeVlwYuJx34xmoIMgWa89k4EkBVsvBywJT6x98&#10;oi6TQsUQDikaKEWaVOuQl+QwTHxDHLmrbx1KhG2hbYuPGO5q/Z4kn9phxbGhxIY2JeW37O4MyNdo&#10;1n8fn9uPLj/IyLu97M57Y16H/XoOSqiXf/Gf+2Dj/Cn8/hIP0Ms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P8l2cEAAADbAAAADwAAAAAAAAAAAAAAAACXAgAAZHJzL2Rvd25y&#10;ZXYueG1sUEsFBgAAAAAEAAQA9QAAAIUDAAAAAA==&#10;" path="m,c11,3,31,8,28,17,18,14,11,8,,5,,3,,2,,xe" fillcolor="black" stroked="f">
                <v:fill opacity="3341f"/>
                <v:path arrowok="t" o:connecttype="custom" o:connectlocs="0,0;165,100;0,29;0,0" o:connectangles="0,0,0,0"/>
              </v:shape>
              <v:shape id="Freeform 33" o:spid="_x0000_s1035" style="position:absolute;left:6;top:2560;width:432;height:795;visibility:visible;mso-wrap-style:square;v-text-anchor:top" coordsize="73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uBUewwAA&#10;ANsAAAAPAAAAZHJzL2Rvd25yZXYueG1sRI9Ba8JAEIXvBf/DMoK3ulGhlOgqItiq0EJTL96G7JgE&#10;s7Nhd9X4751DobcZ3pv3vlmseteqG4XYeDYwGWegiEtvG64MHH+3r++gYkK22HomAw+KsFoOXhaY&#10;W3/nH7oVqVISwjFHA3VKXa51LGtyGMe+Ixbt7IPDJGuotA14l3DX6mmWvWmHDUtDjR1taiovxdUZ&#10;KE5fof/4nn3ayaWi/RQ3fnd4GDMa9us5qER9+jf/Xe+s4Aus/CID6O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uBUewwAAANsAAAAPAAAAAAAAAAAAAAAAAJcCAABkcnMvZG93&#10;bnJldi54bWxQSwUGAAAAAAQABAD1AAAAhwMAAAAA&#10;" path="m,c73,4,55,124,,134,,119,,104,,89,11,88,14,79,18,70,12,65,13,88,,84,,68,,51,,35v33,8,33,65,10,84c52,107,51,14,,12,,8,,4,,xe" fillcolor="black" stroked="f">
                <v:fill opacity="3341f"/>
                <v:path arrowok="t" o:connecttype="custom" o:connectlocs="0,0;0,795;0,528;107,415;0,498;0,208;59,706;0,71;0,0" o:connectangles="0,0,0,0,0,0,0,0,0"/>
              </v:shape>
              <v:shape id="Freeform 34" o:spid="_x0000_s1036" style="position:absolute;left:5280;top:2560;width:344;height:546;visibility:visible;mso-wrap-style:square;v-text-anchor:top" coordsize="58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1Q4LwQAA&#10;ANsAAAAPAAAAZHJzL2Rvd25yZXYueG1sRE9Na8JAEL0L/odlCt50U8FgU1cRpaX0Ukx66HHIjtlg&#10;djbubjT9991Cobd5vM/Z7EbbiRv50DpW8LjIQBDXTrfcKPisXuZrECEia+wck4JvCrDbTicbLLS7&#10;84luZWxECuFQoAITY19IGWpDFsPC9cSJOztvMSboG6k93lO47eQyy3JpseXUYLCng6H6Ug5WwdXI&#10;V74O5X6F1ftXXudyOPoPpWYP4/4ZRKQx/ov/3G86zX+C31/SAXL7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tUOC8EAAADbAAAADwAAAAAAAAAAAAAAAACXAgAAZHJzL2Rvd25y&#10;ZXYueG1sUEsFBgAAAAAEAAQA9QAAAIUDAAAAAA==&#10;" path="m58,v,4,,8,,12c29,12,16,50,36,70v7,-1,16,1,20,-3c47,67,32,64,36,45,41,39,47,34,58,35v,17,,35,,52c,92,18,,58,xe" fillcolor="black" stroked="f">
                <v:fill opacity="3341f"/>
                <v:path arrowok="t" o:connecttype="custom" o:connectlocs="344,0;344,71;214,415;332,398;214,267;344,208;344,516;344,0" o:connectangles="0,0,0,0,0,0,0,0"/>
              </v:shape>
              <v:shape id="Freeform 35" o:spid="_x0000_s1037" style="position:absolute;left:5475;top:4066;width:149;height:154;visibility:visible;mso-wrap-style:square;v-text-anchor:top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hNvwAAA&#10;ANsAAAAPAAAAZHJzL2Rvd25yZXYueG1sRE89b8IwEN2R+A/WIbEgcMqAaMCgqlJRBxYMS7cjPpKo&#10;8TmKDQ78ejwgMT697/W2t424Uedrxwo+ZhkI4sKZmksFp+PPdAnCB2SDjWNScCcP281wsMbcuMgH&#10;uulQihTCPkcFVQhtLqUvKrLoZ64lTtzFdRZDgl0pTYcxhdtGzrNsIS3WnBoqbOm7ouJfX62CRbk7&#10;X7Xex8/9IT70346i1hOlxqP+awUiUB/e4pf71yiYp/XpS/oBcvM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AhNvwAAAANsAAAAPAAAAAAAAAAAAAAAAAJcCAABkcnMvZG93bnJl&#10;di54bWxQSwUGAAAAAAQABAD1AAAAhAMAAAAA&#10;" path="m25,v,4,,8,,13c13,10,5,26,,23,5,11,13,4,25,xe" fillcolor="black" stroked="f">
                <v:fill opacity="3341f"/>
                <v:path arrowok="t" o:connecttype="custom" o:connectlocs="149,0;149,77;0,136;149,0" o:connectangles="0,0,0,0"/>
              </v:shape>
              <v:shape id="Freeform 36" o:spid="_x0000_s1038" style="position:absolute;left:6;top:4759;width:23;height:225;visibility:visible;mso-wrap-style:square;v-text-anchor:top" coordsize="4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JKuwwAA&#10;ANsAAAAPAAAAZHJzL2Rvd25yZXYueG1sRI9Ba8JAFITvgv9heUJvukkORaOriCBIpQWj6PWRfWaj&#10;2bchu9X033cLBY/DzHzDLFa9bcSDOl87VpBOEhDEpdM1VwpOx+14CsIHZI2NY1LwQx5Wy+Fggbl2&#10;Tz7QowiViBD2OSowIbS5lL40ZNFPXEscvavrLIYou0rqDp8RbhuZJcm7tFhzXDDY0sZQeS++rQJc&#10;Z/vLNP0w1T7zX7cZ6uJ8+FTqbdSv5yAC9eEV/m/vtIIshb8v8QfI5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zJKuwwAAANsAAAAPAAAAAAAAAAAAAAAAAJcCAABkcnMvZG93&#10;bnJldi54bWxQSwUGAAAAAAQABAD1AAAAhwMAAAAA&#10;" path="m,c4,7,4,31,,38,,25,,13,,xe" fillcolor="black" stroked="f">
                <v:fill opacity="3341f"/>
                <v:path arrowok="t" o:connecttype="custom" o:connectlocs="0,0;0,225;0,0" o:connectangles="0,0,0"/>
              </v:shape>
              <v:shape id="Freeform 37" o:spid="_x0000_s1039" style="position:absolute;left:5446;top:5281;width:178;height:337;visibility:visible;mso-wrap-style:square;v-text-anchor:top" coordsize="30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IfRxQAA&#10;ANsAAAAPAAAAZHJzL2Rvd25yZXYueG1sRI9Ba8JAFITvhf6H5RV6KboxhyipqzRCSw9etBX19sg+&#10;s8Hs25DdJum/d4VCj8PMfMMs16NtRE+drx0rmE0TEMSl0zVXCr6/3icLED4ga2wck4Jf8rBePT4s&#10;Mddu4B31+1CJCGGfowITQptL6UtDFv3UtcTRu7jOYoiyq6TucIhw28g0STJpsea4YLCljaHyuv+x&#10;CqrrJduei1TPDx8vJ1kfC07mRqnnp/HtFUSgMfyH/9qfWkGawv1L/AF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Mh9HFAAAA2wAAAA8AAAAAAAAAAAAAAAAAlwIAAGRycy9k&#10;b3ducmV2LnhtbFBLBQYAAAAABAAEAPUAAACJAwAAAAA=&#10;" path="m30,v,1,,3,,5c18,16,9,30,5,50,13,41,15,26,30,25v,1,,3,,5c20,37,12,46,5,57v-1,,-3,,-5,c4,31,14,12,30,xe" fillcolor="black" stroked="f">
                <v:fill opacity="3341f"/>
                <v:path arrowok="t" o:connecttype="custom" o:connectlocs="178,0;178,30;30,296;178,148;178,177;30,337;0,337;178,0" o:connectangles="0,0,0,0,0,0,0,0"/>
              </v:shape>
              <v:shape id="Freeform 38" o:spid="_x0000_s1040" style="position:absolute;left:2595;top:5292;width:486;height:326;visibility:visible;mso-wrap-style:square;v-text-anchor:top" coordsize="8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cvNxAAA&#10;ANsAAAAPAAAAZHJzL2Rvd25yZXYueG1sRI9Pa8JAFMTvBb/D8oReim4SqWh0FWkpROyh/rs/ss8k&#10;mH2bZrcmfnu3UOhxmJnfMMt1b2pxo9ZVlhXE4wgEcW51xYWC0/FjNAPhPLLG2jIpuJOD9WrwtMRU&#10;2473dDv4QgQIuxQVlN43qZQuL8mgG9uGOHgX2xr0QbaF1C12AW5qmUTRVBqsOCyU2NBbSfn18GMU&#10;fNrJfLt7fanf4352lOdvMl8ZKfU87DcLEJ56/x/+a2daQTKB3y/hB8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XLzcQAAADbAAAADwAAAAAAAAAAAAAAAACXAgAAZHJzL2Rv&#10;d25yZXYueG1sUEsFBgAAAAAEAAQA9QAAAIgDAAAAAA==&#10;" path="m82,55v-3,,-7,,-10,c69,19,8,16,5,55v-2,,-4,,-5,c1,4,82,,82,55xe" fillcolor="black" stroked="f">
                <v:fill opacity="3341f"/>
                <v:path arrowok="t" o:connecttype="custom" o:connectlocs="486,326;427,326;30,326;0,326;486,326" o:connectangles="0,0,0,0,0"/>
              </v:shape>
              <v:shape id="Freeform 39" o:spid="_x0000_s1041" style="position:absolute;left:2696;top:5559;width:196;height:59;visibility:visible;mso-wrap-style:square;v-text-anchor:top" coordsize="33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JuZBwgAA&#10;ANsAAAAPAAAAZHJzL2Rvd25yZXYueG1sRI9BawIxFITvBf9DeIK3mlW0yNYoIiheLNQtPb9uXrOh&#10;m5cliev6702h0OMwM98w6+3gWtFTiNazgtm0AEFce23ZKPioDs8rEDEha2w9k4I7RdhuRk9rLLW/&#10;8Tv1l2REhnAsUUGTUldKGeuGHMap74iz9+2Dw5RlMFIHvGW4a+W8KF6kQ8t5ocGO9g3VP5erU7BY&#10;LZPtv0xYHuXp/GZMZe1npdRkPOxeQSQa0n/4r33SCuYL+P2Sf4D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m5kHCAAAA2wAAAA8AAAAAAAAAAAAAAAAAlwIAAGRycy9kb3du&#10;cmV2LnhtbFBLBQYAAAAABAAEAPUAAACGAwAAAAA=&#10;" path="m33,10v-11,,-22,,-33,c5,,27,1,33,10xe" fillcolor="black" stroked="f">
                <v:fill opacity="3341f"/>
                <v:path arrowok="t" o:connecttype="custom" o:connectlocs="196,59;0,59;196,59" o:connectangles="0,0,0"/>
              </v:shape>
              <v:shape id="Freeform 40" o:spid="_x0000_s1042" style="position:absolute;width:5701;height:5618;visibility:visible;mso-wrap-style:square;v-text-anchor:top" coordsize="962,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V1owwAA&#10;ANsAAAAPAAAAZHJzL2Rvd25yZXYueG1sRI9Ba8JAFITvBf/D8oReim4asGh0FbFYvJXG9v7MPpNo&#10;9m3Y3Wj8911B8DjMzDfMYtWbRlzI+dqygvdxAoK4sLrmUsHvfjuagvABWWNjmRTcyMNqOXhZYKbt&#10;lX/okodSRAj7DBVUIbSZlL6oyKAf25Y4ekfrDIYoXSm1w2uEm0amSfIhDdYcFypsaVNRcc47o2B/&#10;6OjU/q2/P7fpbLK7ubf8K3RKvQ779RxEoD48w4/2TitIJ3D/En+A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7V1owwAAANsAAAAPAAAAAAAAAAAAAAAAAJcCAABkcnMvZG93&#10;bnJldi54bWxQSwUGAAAAAAQABAD1AAAAhwMAAAAA&#10;" path="m31,v9,,18,,28,c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341f"/>
                <v:path arrowok="t" o:connecttype="custom" o:connectlocs="1766,978;3052,2175;3674,0;5624,1185;5624,2027;5582,3828;5612,5043;4219,5262;1873,5577;273,2068;113,1138;172,622;2874,693;5227,136;4563,474;3538,504;4101,901;818,664;2845,842;2222,575;450,1274;4622,1138;4854,1019;5061,1274;3941,1671;5179,1345;1914,1802;2904,2157;3307,1600;1695,2009;3852,1653;4942,2157;350,2098;2548,2145;4190,2175;2815,3283;3923,2868;3129,2661;3419,2708;966,3206;5002,3591;2726,3461;966,3354;1250,3550;2210,3639;5120,3710;2773,3639;3467,3787;2252,4083;4771,4184;1677,4036;3597,4053;1766,4409;4148,4492;5227,4510;2993,4877;1132,4806;1233,4551;5257,4865;1381,5043;1914,5559" o:connectangles="0,0,0,0,0,0,0,0,0,0,0,0,0,0,0,0,0,0,0,0,0,0,0,0,0,0,0,0,0,0,0,0,0,0,0,0,0,0,0,0,0,0,0,0,0,0,0,0,0,0,0,0,0,0,0,0,0,0,0,0,0"/>
                <o:lock v:ext="edit" verticies="t"/>
              </v:shape>
              <v:shape id="Freeform 41" o:spid="_x0000_s1043" style="position:absolute;left:5398;width:232;height:634;visibility:visible;mso-wrap-style:square;v-text-anchor:top" coordsize="39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xSS/xQAA&#10;ANsAAAAPAAAAZHJzL2Rvd25yZXYueG1sRI9Ba8JAFITvQv/D8gq9lGbThYpE11CFgodSUIPQ2yP7&#10;TNJk34bsqrG/visUPA4z8w2zyEfbiTMNvnGs4TVJQRCXzjRcaSj2Hy8zED4gG+wck4YreciXD5MF&#10;ZsZdeEvnXahEhLDPUEMdQp9J6cuaLPrE9cTRO7rBYohyqKQZ8BLhtpMqTafSYsNxocae1jWV7e5k&#10;NTj1E4rVV/NsVVH9Xu3h7bNV31o/PY7vcxCBxnAP/7c3RoOawu1L/AF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FJL/FAAAA2wAAAA8AAAAAAAAAAAAAAAAAlwIAAGRycy9k&#10;b3ducmV2LnhtbFBLBQYAAAAABAAEAPUAAACJAwAAAAA=&#10;" path="m38,20v,2,,3,,5c37,25,37,25,36,25,24,34,6,53,18,70,20,54,25,41,38,38v,1,,3,,4c37,42,37,42,36,42v-14,13,-18,46,,58c35,86,32,77,38,67v,14,,27,,40c14,85,,46,6,v2,,5,,7,c12,9,4,23,11,33,16,19,28,11,36,v3,,2,5,2,8c24,14,8,32,13,50,17,35,27,27,38,20xe" fillcolor="black" stroked="f">
                <v:fill opacity="3341f"/>
                <v:path arrowok="t" o:connecttype="custom" o:connectlocs="226,119;226,148;214,148;107,415;226,225;226,249;214,249;214,593;226,397;226,634;36,0;77,0;65,196;214,0;226,47;77,296;226,119" o:connectangles="0,0,0,0,0,0,0,0,0,0,0,0,0,0,0,0,0"/>
              </v:shape>
              <v:shape id="Freeform 42" o:spid="_x0000_s1044" style="position:absolute;left:4533;top:1784;width:1091;height:1843;visibility:visible;mso-wrap-style:square;v-text-anchor:top" coordsize="184,3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k7S6wwAA&#10;ANsAAAAPAAAAZHJzL2Rvd25yZXYueG1sRI9Ba8JAFITvBf/D8gRvdaOQ1qauIqIo3hq99PbIvibR&#10;7Nuwu5r477uC4HGYmW+Y+bI3jbiR87VlBZNxAoK4sLrmUsHpuH2fgfABWWNjmRTcycNyMXibY6Zt&#10;xz90y0MpIoR9hgqqENpMSl9UZNCPbUscvT/rDIYoXSm1wy7CTSOnSfIhDdYcFypsaV1RccmvRsFs&#10;c3Bum6ZfRXvJzb47/+76darUaNivvkEE6sMr/GzvtYLpJzy+xB8gF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k7S6wwAAANsAAAAPAAAAAAAAAAAAAAAAAJcCAABkcnMvZG93&#10;bnJldi54bWxQSwUGAAAAAAQABAD1AAAAhwMAAAAA&#10;" path="m184,51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341f"/>
                <v:path arrowok="t" o:connecttype="custom" o:connectlocs="1091,302;931,628;1002,421;1032,551;1091,421;1091,610;1091,1322;1091,1588;1091,273;1091,302;617,450;646,344;457,687;439,492;676,818;587,599;795,717;694,492;735,628;872,640;931,273;617,450;646,877;338,658;646,877;291,877;723,1102;291,877;706,954;308,776;706,954;320,1144;1049,1541;990,1422;824,1511;931,1440;842,1322;676,1410;795,1363;765,1221;320,1144" o:connectangles="0,0,0,0,0,0,0,0,0,0,0,0,0,0,0,0,0,0,0,0,0,0,0,0,0,0,0,0,0,0,0,0,0,0,0,0,0,0,0,0,0"/>
                <o:lock v:ext="edit" verticies="t"/>
              </v:shape>
              <v:shape id="Freeform 43" o:spid="_x0000_s1045" style="position:absolute;left:6;top:2199;width:1238;height:2892;visibility:visible;mso-wrap-style:square;v-text-anchor:top" coordsize="209,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93SwwAA&#10;ANsAAAAPAAAAZHJzL2Rvd25yZXYueG1sRE9da8IwFH0X9h/CFXyzqcXNrRplCNMxEDfn2B4vzbUN&#10;a25KE7X+e/Mg+Hg437NFZ2txotYbxwpGSQqCuHDacKlg//02fAbhA7LG2jEpuJCHxfyhN8NcuzN/&#10;0WkXShFD2OeooAqhyaX0RUUWfeIa4sgdXGsxRNiWUrd4juG2llmaPkmLhmNDhQ0tKyr+d0erYL2/&#10;rJYfvxuT/Uw2n4/4Ml5tzZ9Sg373OgURqAt38c39rhVkcWz8En+An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x93SwwAAANsAAAAPAAAAAAAAAAAAAAAAAJcCAABkcnMvZG93&#10;bnJldi54bWxQSwUGAAAAAAQABAD1AAAAhwMAAAAA&#10;" path="m,415v,-5,,-10,,-15c15,413,10,445,15,467v5,-7,14,-9,25,-10c41,446,28,451,23,452v4,-11,19,-16,30,-7c58,439,53,430,50,425v-10,-2,-14,2,-20,5c36,419,54,405,65,420v,-13,6,-26,,-38c62,383,61,382,60,380v-19,3,-24,19,-35,30c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341f"/>
                <v:path arrowok="t" o:connecttype="custom" o:connectlocs="0,2370;237,2708;314,2637;178,2548;385,2264;148,2430;89,2323;0,2181;89,1855;0,1511;59,1482;533,1796;344,1736;355,1363;0,1322;0,1292;118,1203;0,1203;0,95;77,65;225,2785;18,2874;580,628;551,687;521,747;462,818;580,628;812,948;800,919;474,907;432,948;326,1114;900,1529;723,1114;89,1393;89,1393;178,1233;178,1926;267,1677;492,1559;492,2210;551,2341;533,2430;521,2531;403,2151;492,2210" o:connectangles="0,0,0,0,0,0,0,0,0,0,0,0,0,0,0,0,0,0,0,0,0,0,0,0,0,0,0,0,0,0,0,0,0,0,0,0,0,0,0,0,0,0,0,0,0,0"/>
                <o:lock v:ext="edit" verticies="t"/>
              </v:shape>
              <v:shape id="Freeform 44" o:spid="_x0000_s1046" style="position:absolute;left:1932;top:4729;width:1594;height:907;visibility:visible;mso-wrap-style:square;v-text-anchor:top" coordsize="26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5ckSxAAA&#10;ANsAAAAPAAAAZHJzL2Rvd25yZXYueG1sRI9Bi8IwFITvgv8hPGFvmq6HRatR3ILiehHrHtbbo3m2&#10;xealNNF2/fVGEDwOM/MNM192phI3alxpWcHnKAJBnFldcq7g97geTkA4j6yxskwK/snBctHvzTHW&#10;tuUD3VKfiwBhF6OCwvs6ltJlBRl0I1sTB+9sG4M+yCaXusE2wE0lx1H0JQ2WHBYKrCkpKLukV6Ng&#10;Y79PaXtO9p3fTX/2h/tf0qZWqY9Bt5qB8NT5d/jV3moF4yk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uXJEsQAAADbAAAADwAAAAAAAAAAAAAAAACXAgAAZHJzL2Rv&#10;d25yZXYueG1sUEsFBgAAAAAEAAQA9QAAAIgDAAAAAA==&#10;" path="m12,150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341f"/>
                <v:path arrowok="t" o:connecttype="custom" o:connectlocs="71,889;634,107;1049,237;723,492;794,285;824,415;883,285;871,373;960,285;960,344;1049,285;1594,889;1564,889;1505,800;1475,889;1357,889;587,889;486,889;498,818;101,640;231,889;190,889;83,741;101,889;71,889;664,504;723,136;409,314;438,207;249,551;231,356;468,682;379,462;587,581;486,356;527,492;664,504;438,741;130,522;438,741" o:connectangles="0,0,0,0,0,0,0,0,0,0,0,0,0,0,0,0,0,0,0,0,0,0,0,0,0,0,0,0,0,0,0,0,0,0,0,0,0,0,0,0"/>
                <o:lock v:ext="edit" verticies="t"/>
              </v:shape>
              <v:shape id="Freeform 45" o:spid="_x0000_s1047" style="position:absolute;left:6;top:4937;width:989;height:681;visibility:visible;mso-wrap-style:square;v-text-anchor:top" coordsize="167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3oRwAAA&#10;ANsAAAAPAAAAZHJzL2Rvd25yZXYueG1sRE9Ni8IwEL0v+B/CCHtbUxWWpZqWIgoevNgtorehGdti&#10;MylNrO2/3xyEPT7e9zYdTSsG6l1jWcFyEYEgLq1uuFJQ/B6+fkA4j6yxtUwKJnKQJrOPLcbavvhM&#10;Q+4rEULYxaig9r6LpXRlTQbdwnbEgbvb3qAPsK+k7vEVwk0rV1H0LQ02HBpq7GhXU/nIn0bBaZqO&#10;flfk2XWgbCiK/eVmc6PU53zMNiA8jf5f/HYftYJ1WB++hB8gk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b3oRwAAAANsAAAAPAAAAAAAAAAAAAAAAAJcCAABkcnMvZG93bnJl&#10;di54bWxQSwUGAAAAAAQABAD1AAAAhAMAAAAA&#10;" path="m155,115v-3,,-7,,-10,c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341f"/>
                <v:path arrowok="t" o:connecttype="custom" o:connectlocs="918,681;859,681;663,284;740,681;492,681;604,580;444,681;403,681;711,533;343,681;18,681;266,651;0,521;0,474;314,533;178,343;373,432;474,314;373,237;521,255;533,326;580,207;0,355;0,326;918,681" o:connectangles="0,0,0,0,0,0,0,0,0,0,0,0,0,0,0,0,0,0,0,0,0,0,0,0,0"/>
              </v:shape>
            </v:group>
            <v:group id="Group 46" o:spid="_x0000_s1048" style="position:absolute;left:4988;top:6680;width:6007;height:5939" coordsize="5701,56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<v:shape id="Freeform 47" o:spid="_x0000_s1049" style="position:absolute;left:373;width:569;height:380;visibility:visible;mso-wrap-style:square;v-text-anchor:top" coordsize="96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s3txAAA&#10;ANsAAAAPAAAAZHJzL2Rvd25yZXYueG1sRI9Ba8JAFITvhf6H5RV6qxuNSEldpRQEcxBiLPX6yL4m&#10;qdm3S3abxH/vCoUeh5n5hllvJ9OJgXrfWlYwnyUgiCurW64VfJ52L68gfEDW2FkmBVfysN08Pqwx&#10;03bkIw1lqEWEsM9QQROCy6T0VUMG/cw64uh9295giLKvpe5xjHDTyUWSrKTBluNCg44+Gqou5a9R&#10;cPmx0zlPuXCH+fkr1a5Y5qtRqeen6f0NRKAp/If/2nutIF3A/Uv8AX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2LN7cQAAADbAAAADwAAAAAAAAAAAAAAAACXAgAAZHJzL2Rv&#10;d25yZXYueG1sUEsFBgAAAAAEAAQA9QAAAIgDAAAAAA==&#10;" path="m6,v1,,3,,5,c7,51,82,45,80,v4,,7,,10,c96,64,,64,6,xe" fillcolor="black" stroked="f">
                <v:fill opacity="3341f"/>
                <v:path arrowok="t" o:connecttype="custom" o:connectlocs="36,0;65,0;474,0;533,0;36,0" o:connectangles="0,0,0,0,0"/>
              </v:shape>
              <v:shape id="Freeform 48" o:spid="_x0000_s1050" style="position:absolute;left:498;width:248;height:143;visibility:visible;mso-wrap-style:square;v-text-anchor:top" coordsize="42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l8bxAAA&#10;ANsAAAAPAAAAZHJzL2Rvd25yZXYueG1sRI9Pa8JAFMTvQr/D8gq9mU2VikRXsQVbvVgaPXh8ZJ9J&#10;SPZtyG7z59t3C4LHYWZ+w6y3g6lFR60rLSt4jWIQxJnVJecKLuf9dAnCeWSNtWVSMJKD7eZpssZE&#10;255/qEt9LgKEXYIKCu+bREqXFWTQRbYhDt7NtgZ9kG0udYt9gJtazuJ4IQ2WHBYKbOijoKxKf42C&#10;5ftXdUUe99WbPlTf/ek4+7RHpV6eh90KhKfBP8L39kErmM/h/0v4AX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6pfG8QAAADbAAAADwAAAAAAAAAAAAAAAACXAgAAZHJzL2Rv&#10;d25yZXYueG1sUEsFBgAAAAAEAAQA9QAAAIgDAAAAAA==&#10;" path="m,c14,,28,,42,,39,16,1,24,,xe" fillcolor="black" stroked="f">
                <v:fill opacity="3341f"/>
                <v:path arrowok="t" o:connecttype="custom" o:connectlocs="0,0;248,0;0,0" o:connectangles="0,0,0"/>
              </v:shape>
              <v:shape id="Freeform 49" o:spid="_x0000_s1051" style="position:absolute;left:1991;width:1215;height:842;visibility:visible;mso-wrap-style:square;v-text-anchor:top" coordsize="205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ovqRxQAA&#10;ANsAAAAPAAAAZHJzL2Rvd25yZXYueG1sRI/NasMwEITvhb6D2EAuJZFbm5C4kU3JT5tj/h5gsba2&#10;ibUylhI7efqqUOhxmJlvmGU+mEbcqHO1ZQWv0wgEcWF1zaWC82k7mYNwHlljY5kU3MlBnj0/LTHV&#10;tucD3Y6+FAHCLkUFlfdtKqUrKjLoprYlDt637Qz6ILtS6g77ADeNfIuimTRYc1iosKVVRcXleDUK&#10;XjaL9TpZPa4H+Rhmn/HXPpZJr9R4NHy8g/A0+P/wX3unFcQJ/H4JP0B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i+pHFAAAA2wAAAA8AAAAAAAAAAAAAAAAAlwIAAGRycy9k&#10;b3ducmV2LnhtbFBLBQYAAAAABAAEAPUAAACJAwAAAAA=&#10;" path="m2,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341f"/>
                <v:path arrowok="t" o:connecttype="custom" o:connectlocs="12,0;41,0;456,77;160,0;190,0;409,0;527,0;931,148;605,0;634,0;693,166;812,148;705,0;913,0;883,457;1031,0;1108,0;12,0;782,516;723,397;557,486;664,415;575,296;409,385;527,338;498,196;53,107;782,516" o:connectangles="0,0,0,0,0,0,0,0,0,0,0,0,0,0,0,0,0,0,0,0,0,0,0,0,0,0,0,0"/>
                <o:lock v:ext="edit" verticies="t"/>
              </v:shape>
              <v:shape id="Freeform 50" o:spid="_x0000_s1052" style="position:absolute;left:4693;width:356;height:60;visibility:visible;mso-wrap-style:square;v-text-anchor:top" coordsize="6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gfeLwwAA&#10;ANsAAAAPAAAAZHJzL2Rvd25yZXYueG1sRI9Ba8JAFITvBf/D8gRvdaPSVqKrBEEUSQ9VL94e2WcS&#10;zL5dsmuM/94tFHocZuYbZrnuTSM6an1tWcFknIAgLqyuuVRwPm3f5yB8QNbYWCYFT/KwXg3elphq&#10;++Af6o6hFBHCPkUFVQguldIXFRn0Y+uIo3e1rcEQZVtK3eIjwk0jp0nyKQ3WHBcqdLSpqLgd70aB&#10;u+TO7cp8v/GHXCbfX9muk5lSo2GfLUAE6sN/+K+91wpmH/D7Jf4AuX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gfeLwwAAANsAAAAPAAAAAAAAAAAAAAAAAJcCAABkcnMvZG93&#10;bnJldi54bWxQSwUGAAAAAAQABAD1AAAAhwMAAAAA&#10;" path="m,c20,,40,,60,,45,10,15,9,,xe" fillcolor="black" stroked="f">
                <v:fill opacity="3341f"/>
                <v:path arrowok="t" o:connecttype="custom" o:connectlocs="0,0;356,0;0,0" o:connectangles="0,0,0"/>
              </v:shape>
              <v:shape id="Freeform 51" o:spid="_x0000_s1053" style="position:absolute;left:5576;top:948;width:48;height:208;visibility:visible;mso-wrap-style:square;v-text-anchor:top" coordsize="8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pdUxAAA&#10;ANsAAAAPAAAAZHJzL2Rvd25yZXYueG1sRI/NasMwEITvhb6D2EIuJZGcUlOcKCEUDL3k0DiX3hZr&#10;Y5tYK8eSf/L2UaHQ4zAz3zDb/WxbMVLvG8cakpUCQVw603Cl4Vzkyw8QPiAbbB2Thjt52O+en7aY&#10;GTfxN42nUIkIYZ+hhjqELpPSlzVZ9CvXEUfv4nqLIcq+kqbHKcJtK9dKpdJiw3Ghxo4+ayqvp8Fq&#10;KJLXLi2cbWl4P/6o/K4mvp21XrzMhw2IQHP4D/+1v4yGtxR+v8QfIH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y6XVMQAAADbAAAADwAAAAAAAAAAAAAAAACXAgAAZHJzL2Rv&#10;d25yZXYueG1sUEsFBgAAAAAEAAQA9QAAAIgDAAAAAA==&#10;" path="m8,v,11,,23,,35c,26,,8,8,xe" fillcolor="black" stroked="f">
                <v:fill opacity="3341f"/>
                <v:path arrowok="t" o:connecttype="custom" o:connectlocs="48,0;48,208;48,0" o:connectangles="0,0,0"/>
              </v:shape>
              <v:shape id="Freeform 52" o:spid="_x0000_s1054" style="position:absolute;left:5576;top:1683;width:48;height:166;visibility:visible;mso-wrap-style:square;v-text-anchor:top" coordsize="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uBWxAAA&#10;ANsAAAAPAAAAZHJzL2Rvd25yZXYueG1sRI9fa8IwFMXfB36HcIW9jJl2gpudsRRhMNiD2Pmgb5fm&#10;2pQ1NyWJ2n37ZSD4eDh/fpxVOdpeXMiHzrGCfJaBIG6c7rhVsP/+eH4DESKyxt4xKfilAOV68rDC&#10;Qrsr7+hSx1akEQ4FKjAxDoWUoTFkMczcQJy8k/MWY5K+ldrjNY3bXr5k2UJa7DgRDA60MdT81Geb&#10;IPmx3h52X8en6PulNvtKH+aVUo/TsXoHEWmM9/Ct/akVzF/h/0v6AX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LgVsQAAADbAAAADwAAAAAAAAAAAAAAAACXAgAAZHJzL2Rv&#10;d25yZXYueG1sUEsFBgAAAAAEAAQA9QAAAIgDAAAAAA==&#10;" path="m8,v,10,,19,,28c2,26,,2,8,xe" fillcolor="black" stroked="f">
                <v:fill opacity="3341f"/>
                <v:path arrowok="t" o:connecttype="custom" o:connectlocs="48,0;48,166;48,0" o:connectangles="0,0,0"/>
              </v:shape>
              <v:shape id="Freeform 53" o:spid="_x0000_s1055" style="position:absolute;left:6;top:2057;width:183;height:100;visibility:visible;mso-wrap-style:square;v-text-anchor:top" coordsize="31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1e3LwQAA&#10;ANsAAAAPAAAAZHJzL2Rvd25yZXYueG1sRE/NasJAEL4XfIdlhF6k2dRSCamrSKvipYJJH2DITpNg&#10;djZkpzG+ffdQ6PHj+19vJ9epkYbQejbwnKSgiCtvW64NfJWHpwxUEGSLnWcycKcA283sYY259Te+&#10;0FhIrWIIhxwNNCJ9rnWoGnIYEt8TR+7bDw4lwqHWdsBbDHedXqbpSjtsOTY02NN7Q9W1+HEG5GOR&#10;TZ/n+/51rE6y8O4oh/JozON82r2BEprkX/znPlkDL3Fs/BJ/gN7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tXty8EAAADbAAAADwAAAAAAAAAAAAAAAACXAgAAZHJzL2Rvd25y&#10;ZXYueG1sUEsFBgAAAAAEAAQA9QAAAIUDAAAAAA==&#10;" path="m,c11,3,31,8,28,17,18,14,11,8,,5,,3,,2,,xe" fillcolor="black" stroked="f">
                <v:fill opacity="3341f"/>
                <v:path arrowok="t" o:connecttype="custom" o:connectlocs="0,0;165,100;0,29;0,0" o:connectangles="0,0,0,0"/>
              </v:shape>
              <v:shape id="Freeform 54" o:spid="_x0000_s1056" style="position:absolute;left:6;top:2560;width:432;height:795;visibility:visible;mso-wrap-style:square;v-text-anchor:top" coordsize="73,13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QezlwwAA&#10;ANsAAAAPAAAAZHJzL2Rvd25yZXYueG1sRI9Pi8IwFMTvwn6H8Ba8aaqCuNUoi7DrH1DY6sXbo3nb&#10;FpuXkkSt394IgsdhZn7DzBatqcWVnK8sKxj0ExDEudUVFwqOh5/eBIQPyBpry6TgTh4W84/ODFNt&#10;b/xH1ywUIkLYp6igDKFJpfR5SQZ93zbE0fu3zmCI0hVSO7xFuKnlMEnG0mDFcaHEhpYl5efsYhRk&#10;p51rf/ejlR6cC9oMcWnX27tS3c/2ewoiUBve4Vd7rRWMvuD5Jf4A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QezlwwAAANsAAAAPAAAAAAAAAAAAAAAAAJcCAABkcnMvZG93&#10;bnJldi54bWxQSwUGAAAAAAQABAD1AAAAhwMAAAAA&#10;" path="m,c73,4,55,124,,134,,119,,104,,89,11,88,14,79,18,70,12,65,13,88,,84,,68,,51,,35v33,8,33,65,10,84c52,107,51,14,,12,,8,,4,,xe" fillcolor="black" stroked="f">
                <v:fill opacity="3341f"/>
                <v:path arrowok="t" o:connecttype="custom" o:connectlocs="0,0;0,795;0,528;107,415;0,498;0,208;59,706;0,71;0,0" o:connectangles="0,0,0,0,0,0,0,0,0"/>
              </v:shape>
              <v:shape id="Freeform 55" o:spid="_x0000_s1057" style="position:absolute;left:5280;top:2560;width:344;height:546;visibility:visible;mso-wrap-style:square;v-text-anchor:top" coordsize="58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IiLwAAA&#10;ANsAAAAPAAAAZHJzL2Rvd25yZXYueG1sRE/Pa8IwFL4P/B/CE3abqcMVqUYRZTJ2GVYPHh/Nsyk2&#10;LzVJtfvvl8PA48f3e7kebCvu5EPjWMF0koEgrpxuuFZwOn6+zUGEiKyxdUwKfinAejV6WWKh3YMP&#10;dC9jLVIIhwIVmBi7QspQGbIYJq4jTtzFeYsxQV9L7fGRwm0r37MslxYbTg0GO9oaqq5lbxXcjNzz&#10;rS83H3j8PudVLvud/1HqdTxsFiAiDfEp/nd/aQWztD59ST9Ar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UXIiLwAAAANsAAAAPAAAAAAAAAAAAAAAAAJcCAABkcnMvZG93bnJl&#10;di54bWxQSwUGAAAAAAQABAD1AAAAhAMAAAAA&#10;" path="m58,v,4,,8,,12c29,12,16,50,36,70v7,-1,16,1,20,-3c47,67,32,64,36,45,41,39,47,34,58,35v,17,,35,,52c,92,18,,58,xe" fillcolor="black" stroked="f">
                <v:fill opacity="3341f"/>
                <v:path arrowok="t" o:connecttype="custom" o:connectlocs="344,0;344,71;214,415;332,398;214,267;344,208;344,516;344,0" o:connectangles="0,0,0,0,0,0,0,0"/>
              </v:shape>
              <v:shape id="Freeform 56" o:spid="_x0000_s1058" style="position:absolute;left:5475;top:4066;width:149;height:154;visibility:visible;mso-wrap-style:square;v-text-anchor:top" coordsize="2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VNUxAAA&#10;ANsAAAAPAAAAZHJzL2Rvd25yZXYueG1sRI9BawIxFITvQv9DeAUvolmliN0apQhKD16MXnp7bl53&#10;l25elk00W3+9KQgeh5n5hlmue9uIK3W+dqxgOslAEBfO1FwqOB234wUIH5ANNo5JwR95WK9eBkvM&#10;jYt8oKsOpUgQ9jkqqEJocyl9UZFFP3EtcfJ+XGcxJNmV0nQYE9w2cpZlc2mx5rRQYUubiopffbEK&#10;5uXufNF6H9/3h3jT3zuKWo+UGr72nx8gAvXhGX60v4yCtyn8f0k/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JFTVMQAAADbAAAADwAAAAAAAAAAAAAAAACXAgAAZHJzL2Rv&#10;d25yZXYueG1sUEsFBgAAAAAEAAQA9QAAAIgDAAAAAA==&#10;" path="m25,v,4,,8,,13c13,10,5,26,,23,5,11,13,4,25,xe" fillcolor="black" stroked="f">
                <v:fill opacity="3341f"/>
                <v:path arrowok="t" o:connecttype="custom" o:connectlocs="149,0;149,77;0,136;149,0" o:connectangles="0,0,0,0"/>
              </v:shape>
              <v:shape id="Freeform 57" o:spid="_x0000_s1059" style="position:absolute;left:6;top:4759;width:23;height:225;visibility:visible;mso-wrap-style:square;v-text-anchor:top" coordsize="4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el5xAAA&#10;ANsAAAAPAAAAZHJzL2Rvd25yZXYueG1sRI9Ba8JAFITvBf/D8oTemo1BikbXEAShKBVMpb0+ss9s&#10;2uzbkN1q+u/dQqHHYWa+YdbFaDtxpcG3jhXMkhQEce10y42C89vuaQHCB2SNnWNS8EMeis3kYY25&#10;djc+0bUKjYgQ9jkqMCH0uZS+NmTRJ64njt7FDRZDlEMj9YC3CLedzNL0WVpsOS4Y7GlrqP6qvq0C&#10;LLPDx2K2N80h88fPJerq/fSq1ON0LFcgAo3hP/zXftEK5hn8fok/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HpecQAAADbAAAADwAAAAAAAAAAAAAAAACXAgAAZHJzL2Rv&#10;d25yZXYueG1sUEsFBgAAAAAEAAQA9QAAAIgDAAAAAA==&#10;" path="m,c4,7,4,31,,38,,25,,13,,xe" fillcolor="black" stroked="f">
                <v:fill opacity="3341f"/>
                <v:path arrowok="t" o:connecttype="custom" o:connectlocs="0,0;0,225;0,0" o:connectangles="0,0,0"/>
              </v:shape>
              <v:shape id="Freeform 58" o:spid="_x0000_s1060" style="position:absolute;left:5446;top:5281;width:178;height:337;visibility:visible;mso-wrap-style:square;v-text-anchor:top" coordsize="30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8fqxQAA&#10;ANsAAAAPAAAAZHJzL2Rvd25yZXYueG1sRI9PawIxFMTvBb9DeIKXUrNq0bIaRQXFQy/+KdXbY/Pc&#10;LG5elk3U9dubQsHjMDO/YSazxpbiRrUvHCvodRMQxJnTBecKDvvVxxcIH5A1lo5JwYM8zKattwmm&#10;2t15S7ddyEWEsE9RgQmhSqX0mSGLvusq4uidXW0xRFnnUtd4j3Bbyn6SDKXFguOCwYqWhrLL7moV&#10;5Jfz8Pu06OvRz/r9KIvfBScjo1Sn3czHIAI14RX+b2+0gs8B/H2JP0BO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fx+rFAAAA2wAAAA8AAAAAAAAAAAAAAAAAlwIAAGRycy9k&#10;b3ducmV2LnhtbFBLBQYAAAAABAAEAPUAAACJAwAAAAA=&#10;" path="m30,v,1,,3,,5c18,16,9,30,5,50,13,41,15,26,30,25v,1,,3,,5c20,37,12,46,5,57v-1,,-3,,-5,c4,31,14,12,30,xe" fillcolor="black" stroked="f">
                <v:fill opacity="3341f"/>
                <v:path arrowok="t" o:connecttype="custom" o:connectlocs="178,0;178,30;30,296;178,148;178,177;30,337;0,337;178,0" o:connectangles="0,0,0,0,0,0,0,0"/>
              </v:shape>
              <v:shape id="Freeform 59" o:spid="_x0000_s1061" style="position:absolute;left:2595;top:5292;width:486;height:326;visibility:visible;mso-wrap-style:square;v-text-anchor:top" coordsize="82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7YZxQAA&#10;ANsAAAAPAAAAZHJzL2Rvd25yZXYueG1sRI9Pa8JAFMTvgt9heYKXUjf+abGpq4giWNpDm7T3R/Y1&#10;CWbfxuyaxG/vFgoeh5n5DbPa9KYSLTWutKxgOolAEGdWl5wr+E4Pj0sQziNrrCyTgis52KyHgxXG&#10;2nb8RW3icxEg7GJUUHhfx1K6rCCDbmJr4uD92sagD7LJpW6wC3BTyVkUPUuDJYeFAmvaFZSdkotR&#10;8GHnL2/vTw/VftovU/lzJvN5JKXGo377CsJT7+/h//ZRK1gs4O9L+AFyf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zthnFAAAA2wAAAA8AAAAAAAAAAAAAAAAAlwIAAGRycy9k&#10;b3ducmV2LnhtbFBLBQYAAAAABAAEAPUAAACJAwAAAAA=&#10;" path="m82,55v-3,,-7,,-10,c69,19,8,16,5,55v-2,,-4,,-5,c1,4,82,,82,55xe" fillcolor="black" stroked="f">
                <v:fill opacity="3341f"/>
                <v:path arrowok="t" o:connecttype="custom" o:connectlocs="486,326;427,326;30,326;0,326;486,326" o:connectangles="0,0,0,0,0"/>
              </v:shape>
              <v:shape id="Freeform 60" o:spid="_x0000_s1062" style="position:absolute;left:2696;top:5559;width:196;height:59;visibility:visible;mso-wrap-style:square;v-text-anchor:top" coordsize="33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aZ6wgAA&#10;ANsAAAAPAAAAZHJzL2Rvd25yZXYueG1sRI9BawIxFITvBf9DeEJvNau4RbZGEUHx0kJd8fy6ec2G&#10;bl6WJK7bf98UCj0OM98Ms96OrhMDhWg9K5jPChDEjdeWjYJLfXhagYgJWWPnmRR8U4TtZvKwxkr7&#10;O7/TcE5G5BKOFSpoU+orKWPTksM48z1x9j59cJiyDEbqgPdc7jq5KIpn6dByXmixp31Lzdf55hQs&#10;V2Wyw4cJ5VGeXt+Mqa291ko9TsfdC4hEY/oP/9EnnbkSfr/kHyA3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1pnrCAAAA2wAAAA8AAAAAAAAAAAAAAAAAlwIAAGRycy9kb3du&#10;cmV2LnhtbFBLBQYAAAAABAAEAPUAAACGAwAAAAA=&#10;" path="m33,10v-11,,-22,,-33,c5,,27,1,33,10xe" fillcolor="black" stroked="f">
                <v:fill opacity="3341f"/>
                <v:path arrowok="t" o:connecttype="custom" o:connectlocs="196,59;0,59;196,59" o:connectangles="0,0,0"/>
              </v:shape>
              <v:shape id="Freeform 61" o:spid="_x0000_s1063" style="position:absolute;width:5701;height:5618;visibility:visible;mso-wrap-style:square;v-text-anchor:top" coordsize="962,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4Ca/wwAA&#10;ANsAAAAPAAAAZHJzL2Rvd25yZXYueG1sRI9Ba8JAFITvQv/D8oReRDeVVjS6irRYvEljvT+zzySa&#10;fRt2Nxr/fVcoeBxm5htmsepMLa7kfGVZwdsoAUGcW11xoeB3vxlOQfiArLG2TAru5GG1fOktMNX2&#10;xj90zUIhIoR9igrKEJpUSp+XZNCPbEMcvZN1BkOUrpDa4S3CTS3HSTKRBiuOCyU29FlSfslao2B/&#10;bOncHNa7r8149rG9u0H2HVqlXvvdeg4iUBee4f/2Vit4n8DjS/wB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4Ca/wwAAANsAAAAPAAAAAAAAAAAAAAAAAJcCAABkcnMvZG93&#10;bnJldi54bWxQSwUGAAAAAAQABAD1AAAAhwMAAAAA&#10;" path="m31,v9,,18,,28,c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341f"/>
                <v:path arrowok="t" o:connecttype="custom" o:connectlocs="1766,978;3052,2175;3674,0;5624,1185;5624,2027;5582,3828;5612,5043;4219,5262;1873,5577;273,2068;113,1138;172,622;2874,693;5227,136;4563,474;3538,504;4101,901;818,664;2845,842;2222,575;450,1274;4622,1138;4854,1019;5061,1274;3941,1671;5179,1345;1914,1802;2904,2157;3307,1600;1695,2009;3852,1653;4942,2157;350,2098;2548,2145;4190,2175;2815,3283;3923,2868;3129,2661;3419,2708;966,3206;5002,3591;2726,3461;966,3354;1250,3550;2210,3639;5120,3710;2773,3639;3467,3787;2252,4083;4771,4184;1677,4036;3597,4053;1766,4409;4148,4492;5227,4510;2993,4877;1132,4806;1233,4551;5257,4865;1381,5043;1914,5559" o:connectangles="0,0,0,0,0,0,0,0,0,0,0,0,0,0,0,0,0,0,0,0,0,0,0,0,0,0,0,0,0,0,0,0,0,0,0,0,0,0,0,0,0,0,0,0,0,0,0,0,0,0,0,0,0,0,0,0,0,0,0,0,0"/>
                <o:lock v:ext="edit" verticies="t"/>
              </v:shape>
              <v:shape id="Freeform 62" o:spid="_x0000_s1064" style="position:absolute;left:5398;width:232;height:634;visibility:visible;mso-wrap-style:square;v-text-anchor:top" coordsize="39,1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VmSExQAA&#10;ANsAAAAPAAAAZHJzL2Rvd25yZXYueG1sRI9Pa8JAFMTvBb/D8gQvRTeG+ofoKrZQ6EEKahC8PbLP&#10;JJp9G7Krxn56tyB4HGbmN8x82ZpKXKlxpWUFw0EEgjizuuRcQbr77k9BOI+ssbJMCu7kYLnovM0x&#10;0fbGG7pufS4ChF2CCgrv60RKlxVk0A1sTRy8o20M+iCbXOoGbwFuKhlH0VgaLDksFFjTV0HZeXsx&#10;Cmx88unnb/lu4jT/u5v9aH2OD0r1uu1qBsJT61/hZ/tHK/iYwP+X8APk4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WZITFAAAA2wAAAA8AAAAAAAAAAAAAAAAAlwIAAGRycy9k&#10;b3ducmV2LnhtbFBLBQYAAAAABAAEAPUAAACJAwAAAAA=&#10;" path="m38,20v,2,,3,,5c37,25,37,25,36,25,24,34,6,53,18,70,20,54,25,41,38,38v,1,,3,,4c37,42,37,42,36,42v-14,13,-18,46,,58c35,86,32,77,38,67v,14,,27,,40c14,85,,46,6,v2,,5,,7,c12,9,4,23,11,33,16,19,28,11,36,v3,,2,5,2,8c24,14,8,32,13,50,17,35,27,27,38,20xe" fillcolor="black" stroked="f">
                <v:fill opacity="3341f"/>
                <v:path arrowok="t" o:connecttype="custom" o:connectlocs="226,119;226,148;214,148;107,415;226,225;226,249;214,249;214,593;226,397;226,634;36,0;77,0;65,196;214,0;226,47;77,296;226,119" o:connectangles="0,0,0,0,0,0,0,0,0,0,0,0,0,0,0,0,0"/>
              </v:shape>
              <v:shape id="Freeform 63" o:spid="_x0000_s1065" style="position:absolute;left:4533;top:1784;width:1091;height:1843;visibility:visible;mso-wrap-style:square;v-text-anchor:top" coordsize="184,3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08VowAAA&#10;ANsAAAAPAAAAZHJzL2Rvd25yZXYueG1sRE9Ni8IwEL0L+x/CLHjTdBcrbjXKIorizeplb0Mztl2b&#10;SUmirf/eHASPj/e9WPWmEXdyvras4GucgCAurK65VHA+bUczED4ga2wsk4IHeVgtPwYLzLTt+Ej3&#10;PJQihrDPUEEVQptJ6YuKDPqxbYkjd7HOYIjQlVI77GK4aeR3kkylwZpjQ4UtrSsqrvnNKJhtDs5t&#10;0/SnaK+52Xf/f7t+nSo1/Ox/5yAC9eEtfrn3WsEkjo1f4g+Qy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08VowAAAANsAAAAPAAAAAAAAAAAAAAAAAJcCAABkcnMvZG93bnJl&#10;di54bWxQSwUGAAAAAAQABAD1AAAAhAMAAAAA&#10;" path="m184,51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341f"/>
                <v:path arrowok="t" o:connecttype="custom" o:connectlocs="1091,302;931,628;1002,421;1032,551;1091,421;1091,610;1091,1322;1091,1588;1091,273;1091,302;617,450;646,344;457,687;439,492;676,818;587,599;795,717;694,492;735,628;872,640;931,273;617,450;646,877;338,658;646,877;291,877;723,1102;291,877;706,954;308,776;706,954;320,1144;1049,1541;990,1422;824,1511;931,1440;842,1322;676,1410;795,1363;765,1221;320,1144" o:connectangles="0,0,0,0,0,0,0,0,0,0,0,0,0,0,0,0,0,0,0,0,0,0,0,0,0,0,0,0,0,0,0,0,0,0,0,0,0,0,0,0,0"/>
                <o:lock v:ext="edit" verticies="t"/>
              </v:shape>
              <v:shape id="Freeform 64" o:spid="_x0000_s1066" style="position:absolute;left:6;top:2199;width:1238;height:2892;visibility:visible;mso-wrap-style:square;v-text-anchor:top" coordsize="209,4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J3pxgAA&#10;ANsAAAAPAAAAZHJzL2Rvd25yZXYueG1sRI/dagIxFITvC32HcATv3KxiW12NIoK2FKT1j/bysDnu&#10;hm5Olk3U9e2bgtDLYWa+Yabz1lbiQo03jhX0kxQEce604ULBYb/qjUD4gKyxckwKbuRhPnt8mGKm&#10;3ZW3dNmFQkQI+wwVlCHUmZQ+L8miT1xNHL2TayyGKJtC6gavEW4rOUjTZ2nRcFwosaZlSfnP7mwV&#10;vB5u6+X718YMji+bzyccD9cf5lupbqddTEAEasN/+N5+0wqGY/j7En+An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VJ3pxgAAANsAAAAPAAAAAAAAAAAAAAAAAJcCAABkcnMv&#10;ZG93bnJldi54bWxQSwUGAAAAAAQABAD1AAAAigMAAAAA&#10;" path="m,415v,-5,,-10,,-15c15,413,10,445,15,467v5,-7,14,-9,25,-10c41,446,28,451,23,452v4,-11,19,-16,30,-7c58,439,53,430,50,425v-10,-2,-14,2,-20,5c36,419,54,405,65,420v,-13,6,-26,,-38c62,383,61,382,60,380v-19,3,-24,19,-35,30c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341f"/>
                <v:path arrowok="t" o:connecttype="custom" o:connectlocs="0,2370;237,2708;314,2637;178,2548;385,2264;148,2430;89,2323;0,2181;89,1855;0,1511;59,1482;533,1796;344,1736;355,1363;0,1322;0,1292;118,1203;0,1203;0,95;77,65;225,2785;18,2874;580,628;551,687;521,747;462,818;580,628;812,948;800,919;474,907;432,948;326,1114;900,1529;723,1114;89,1393;89,1393;178,1233;178,1926;267,1677;492,1559;492,2210;551,2341;533,2430;521,2531;403,2151;492,2210" o:connectangles="0,0,0,0,0,0,0,0,0,0,0,0,0,0,0,0,0,0,0,0,0,0,0,0,0,0,0,0,0,0,0,0,0,0,0,0,0,0,0,0,0,0,0,0,0,0"/>
                <o:lock v:ext="edit" verticies="t"/>
              </v:shape>
              <v:shape id="Freeform 65" o:spid="_x0000_s1067" style="position:absolute;left:1932;top:4729;width:1594;height:907;visibility:visible;mso-wrap-style:square;v-text-anchor:top" coordsize="269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2RPywQAA&#10;ANsAAAAPAAAAZHJzL2Rvd25yZXYueG1sRE9Ni8IwEL0v+B/CCHtbUwVlrUbRgrLrRawe9DY0Y1ts&#10;JqWJtuuvN4cFj4/3PV92phIPalxpWcFwEIEgzqwuOVdwOm6+vkE4j6yxskwK/sjBctH7mGOsbcsH&#10;eqQ+FyGEXYwKCu/rWEqXFWTQDWxNHLirbQz6AJtc6gbbEG4qOYqiiTRYcmgosKakoOyW3o2CrV1f&#10;0vaa7Du/m/7uD89z0qZWqc9+t5qB8NT5t/jf/aMVjMP68CX8ALl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9kT8sEAAADbAAAADwAAAAAAAAAAAAAAAACXAgAAZHJzL2Rvd25y&#10;ZXYueG1sUEsFBgAAAAAEAAQA9QAAAIUDAAAAAA==&#10;" path="m12,150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341f"/>
                <v:path arrowok="t" o:connecttype="custom" o:connectlocs="71,889;634,107;1049,237;723,492;794,285;824,415;883,285;871,373;960,285;960,344;1049,285;1594,889;1564,889;1505,800;1475,889;1357,889;587,889;486,889;498,818;101,640;231,889;190,889;83,741;101,889;71,889;664,504;723,136;409,314;438,207;249,551;231,356;468,682;379,462;587,581;486,356;527,492;664,504;438,741;130,522;438,741" o:connectangles="0,0,0,0,0,0,0,0,0,0,0,0,0,0,0,0,0,0,0,0,0,0,0,0,0,0,0,0,0,0,0,0,0,0,0,0,0,0,0,0"/>
                <o:lock v:ext="edit" verticies="t"/>
              </v:shape>
              <v:shape id="Freeform 66" o:spid="_x0000_s1068" style="position:absolute;left:6;top:4937;width:989;height:681;visibility:visible;mso-wrap-style:square;v-text-anchor:top" coordsize="167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/DoqwgAA&#10;ANsAAAAPAAAAZHJzL2Rvd25yZXYueG1sRI9Bi8IwFITvwv6H8IS92VRhRbpGKbKCBy/WIru3R/O2&#10;LTYvpYm1/fdGEDwOM/MNs94OphE9da62rGAexSCIC6trLhXk5/1sBcJ5ZI2NZVIwkoPt5mOyxkTb&#10;O5+oz3wpAoRdggoq79tESldUZNBFtiUO3r/tDPogu1LqDu8Bbhq5iOOlNFhzWKiwpV1FxTW7GQXH&#10;cTz4XZ6lvz2lfZ7/XP5sZpT6nA7pNwhPg3+HX+2DVvA1h+eX8APk5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8OirCAAAA2wAAAA8AAAAAAAAAAAAAAAAAlwIAAGRycy9kb3du&#10;cmV2LnhtbFBLBQYAAAAABAAEAPUAAACGAwAAAAA=&#10;" path="m155,115v-3,,-7,,-10,c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341f"/>
                <v:path arrowok="t" o:connecttype="custom" o:connectlocs="918,681;859,681;663,284;740,681;492,681;604,580;444,681;403,681;711,533;343,681;18,681;266,651;0,521;0,474;314,533;178,343;373,432;474,314;373,237;521,255;533,326;580,207;0,355;0,326;918,681" o:connectangles="0,0,0,0,0,0,0,0,0,0,0,0,0,0,0,0,0,0,0,0,0,0,0,0,0"/>
              </v:shape>
            </v:group>
          </v:group>
        </w:pict>
      </w:r>
      <w:r>
        <w:rPr>
          <w:rFonts w:ascii="Arial" w:hAnsi="Arial" w:cs="Arial"/>
          <w:noProof/>
        </w:rPr>
        <w:pict>
          <v:rect id="Rectangle 72" o:spid="_x0000_s1072" style="position:absolute;left:0;text-align:left;margin-left:312.15pt;margin-top:165.4pt;width:293.4pt;height:227.9pt;z-index:-2516408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" fillcolor="#d8c267" stroked="f"/>
        </w:pict>
      </w:r>
      <w:r>
        <w:rPr>
          <w:rFonts w:ascii="Arial" w:hAnsi="Arial" w:cs="Arial"/>
          <w:noProof/>
        </w:rPr>
        <w:pict>
          <v:rect id="Rectangle 71" o:spid="_x0000_s1071" style="position:absolute;left:0;text-align:left;margin-left:302.4pt;margin-top:156.9pt;width:309.3pt;height:244.15pt;z-index:-2516418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" stroked="f"/>
        </w:pict>
      </w:r>
      <w:r>
        <w:rPr>
          <w:rFonts w:ascii="Arial" w:hAnsi="Arial" w:cs="Arial"/>
          <w:noProof/>
        </w:rPr>
        <w:pict>
          <v:shape id="Text Box 68" o:spid="_x0000_s1070" type="#_x0000_t202" style="position:absolute;left:0;text-align:left;margin-left:0;margin-top:728.05pt;width:629.55pt;height:60.3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" filled="f" stroked="f">
            <v:textbox>
              <w:txbxContent>
                <w:p w:rsidR="00202416" w:rsidRDefault="008C101E" w:rsidP="00202416">
                  <w:pPr>
                    <w:jc w:val="center"/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</w:pPr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>For more information or questions please contact</w:t>
                  </w:r>
                </w:p>
                <w:p w:rsidR="008C101E" w:rsidRPr="00D20CDA" w:rsidRDefault="008C101E" w:rsidP="00202416">
                  <w:pPr>
                    <w:jc w:val="center"/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</w:pPr>
                  <w:proofErr w:type="spellStart"/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>Luo</w:t>
                  </w:r>
                  <w:proofErr w:type="spellEnd"/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>Jian</w:t>
                  </w:r>
                  <w:proofErr w:type="spellEnd"/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 xml:space="preserve"> at </w:t>
                  </w:r>
                  <w:hyperlink r:id="rId10" w:history="1">
                    <w:r w:rsidRPr="00D20CDA">
                      <w:rPr>
                        <w:rStyle w:val="a4"/>
                        <w:rFonts w:ascii="Trebuchet MS" w:hAnsi="Trebuchet MS" w:cstheme="minorHAnsi"/>
                        <w:color w:val="FFFFFF" w:themeColor="background1"/>
                        <w:spacing w:val="40"/>
                        <w:sz w:val="20"/>
                        <w:szCs w:val="20"/>
                      </w:rPr>
                      <w:t>luojian11@zju.edu.cn</w:t>
                    </w:r>
                  </w:hyperlink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 xml:space="preserve"> and Dr. Sigrid </w:t>
                  </w:r>
                  <w:proofErr w:type="spellStart"/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>Berka</w:t>
                  </w:r>
                  <w:proofErr w:type="spellEnd"/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</w:rPr>
                    <w:t xml:space="preserve"> at </w:t>
                  </w:r>
                  <w:r w:rsidRPr="00D20CDA">
                    <w:rPr>
                      <w:rFonts w:ascii="Trebuchet MS" w:hAnsi="Trebuchet MS" w:cstheme="minorHAnsi"/>
                      <w:color w:val="FFFFFF" w:themeColor="background1"/>
                      <w:spacing w:val="40"/>
                      <w:sz w:val="20"/>
                      <w:szCs w:val="20"/>
                      <w:u w:val="single"/>
                    </w:rPr>
                    <w:t>sberka@uri.edu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3" o:spid="_x0000_s1069" style="position:absolute;left:0;text-align:left;margin-left:0;margin-top:724.9pt;width:634.55pt;height:90pt;z-index:-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" fillcolor="#919c37" stroked="f"/>
        </w:pict>
      </w:r>
      <w:r w:rsidR="00AF47F5">
        <w:rPr>
          <w:rFonts w:ascii="Arial" w:hAnsi="Arial" w:cs="Arial"/>
          <w:noProof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23161</wp:posOffset>
            </wp:positionH>
            <wp:positionV relativeFrom="paragraph">
              <wp:posOffset>0</wp:posOffset>
            </wp:positionV>
            <wp:extent cx="7966710" cy="5311140"/>
            <wp:effectExtent l="19050" t="0" r="0" b="0"/>
            <wp:wrapNone/>
            <wp:docPr id="2" name="861513_78366177.jpg" descr="\\angler2\INKD-H\pressp0509 (INKD)\2_In_Progress\karunakaran\czumwalt_staffing_flyer_85x11_v\861513_7836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1513_783661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671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D2C" w:rsidRPr="002720CC" w:rsidSect="004728D3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6154E"/>
    <w:multiLevelType w:val="hybridMultilevel"/>
    <w:tmpl w:val="794A9DC0"/>
    <w:lvl w:ilvl="0" w:tplc="D960ECA8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attachedTemplate r:id="rId1"/>
  <w:defaultTabStop w:val="720"/>
  <w:characterSpacingControl w:val="doNotCompress"/>
  <w:compat>
    <w:useFELayout/>
  </w:compat>
  <w:rsids>
    <w:rsidRoot w:val="008C101E"/>
    <w:rsid w:val="000000A8"/>
    <w:rsid w:val="00020277"/>
    <w:rsid w:val="000A59EF"/>
    <w:rsid w:val="00202416"/>
    <w:rsid w:val="002358EA"/>
    <w:rsid w:val="00274F32"/>
    <w:rsid w:val="002D688E"/>
    <w:rsid w:val="00313217"/>
    <w:rsid w:val="00356DFB"/>
    <w:rsid w:val="0039199E"/>
    <w:rsid w:val="003D2843"/>
    <w:rsid w:val="00424AE1"/>
    <w:rsid w:val="004365EB"/>
    <w:rsid w:val="00452E2C"/>
    <w:rsid w:val="005A15BF"/>
    <w:rsid w:val="00620F71"/>
    <w:rsid w:val="008C101E"/>
    <w:rsid w:val="00915B3D"/>
    <w:rsid w:val="00992342"/>
    <w:rsid w:val="009C6131"/>
    <w:rsid w:val="00A358D2"/>
    <w:rsid w:val="00A87635"/>
    <w:rsid w:val="00AF47F5"/>
    <w:rsid w:val="00C160E4"/>
    <w:rsid w:val="00C40678"/>
    <w:rsid w:val="00D20CDA"/>
    <w:rsid w:val="00DC011A"/>
    <w:rsid w:val="00F60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0">
      <o:colormenu v:ext="edit" fillcolor="none [662]" strokecolor="none [194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1DC"/>
    <w:pPr>
      <w:spacing w:before="0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B621DC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8C101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20C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2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101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0C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gr.uri.edu/coe/academics.shtml" TargetMode="Externa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://www.uri.edu/gsadmis/gs_apply.html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mailto:luojian11@zju.edu.cn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\AppData\Roaming\Microsoft\Templates\IN_GenConsult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8D5719-13DC-407D-A2D2-1B588CFB26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59FD79-B183-4297-97C5-CB5EFD35AC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IN_GenConsultFlyer</Template>
  <TotalTime>2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IEP</dc:creator>
  <cp:lastModifiedBy>Dell</cp:lastModifiedBy>
  <cp:revision>2</cp:revision>
  <cp:lastPrinted>2011-10-12T14:20:00Z</cp:lastPrinted>
  <dcterms:created xsi:type="dcterms:W3CDTF">2013-12-11T05:36:00Z</dcterms:created>
  <dcterms:modified xsi:type="dcterms:W3CDTF">2013-12-11T05:36:00Z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TC103770179990</vt:lpwstr>
  </property>
</Properties>
</file>