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EE" w:rsidRDefault="00D36A81">
      <w:r>
        <w:rPr>
          <w:noProof/>
          <w:lang w:eastAsia="en-GB"/>
        </w:rPr>
        <w:drawing>
          <wp:inline distT="0" distB="0" distL="0" distR="0" wp14:anchorId="6458B700" wp14:editId="327CEA7C">
            <wp:extent cx="5731510" cy="458520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81" w:rsidRDefault="00D36A81">
      <w:r>
        <w:rPr>
          <w:noProof/>
          <w:lang w:eastAsia="en-GB"/>
        </w:rPr>
        <w:lastRenderedPageBreak/>
        <w:drawing>
          <wp:inline distT="0" distB="0" distL="0" distR="0" wp14:anchorId="177C1B58" wp14:editId="087B3E90">
            <wp:extent cx="5731510" cy="4585208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A81" w:rsidRDefault="00D36A81">
      <w:r>
        <w:rPr>
          <w:noProof/>
          <w:lang w:eastAsia="en-GB"/>
        </w:rPr>
        <w:lastRenderedPageBreak/>
        <w:drawing>
          <wp:inline distT="0" distB="0" distL="0" distR="0" wp14:anchorId="6DAE2267" wp14:editId="2BA8A944">
            <wp:extent cx="5731510" cy="4585208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81" w:rsidRDefault="00D36A81">
      <w:r>
        <w:rPr>
          <w:noProof/>
          <w:lang w:eastAsia="en-GB"/>
        </w:rPr>
        <w:lastRenderedPageBreak/>
        <w:drawing>
          <wp:inline distT="0" distB="0" distL="0" distR="0" wp14:anchorId="65F9A6C5" wp14:editId="1C06A1E6">
            <wp:extent cx="5731510" cy="4585208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81" w:rsidRDefault="00D36A81">
      <w:r>
        <w:rPr>
          <w:noProof/>
          <w:lang w:eastAsia="en-GB"/>
        </w:rPr>
        <w:lastRenderedPageBreak/>
        <w:drawing>
          <wp:inline distT="0" distB="0" distL="0" distR="0" wp14:anchorId="7D2430B6" wp14:editId="445FAD75">
            <wp:extent cx="5731510" cy="458520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A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81"/>
    <w:rsid w:val="00D131EE"/>
    <w:rsid w:val="00D3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B5D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19DE7D31.dotm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Wishart</dc:creator>
  <cp:lastModifiedBy>Anna Wishart</cp:lastModifiedBy>
  <cp:revision>1</cp:revision>
  <dcterms:created xsi:type="dcterms:W3CDTF">2014-04-25T08:33:00Z</dcterms:created>
  <dcterms:modified xsi:type="dcterms:W3CDTF">2014-04-25T08:44:00Z</dcterms:modified>
</cp:coreProperties>
</file>