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:rsidR="003A39C5" w:rsidP="003A39C5" w:rsidRDefault="003A39C5" w14:paraId="37D22DF0" w14:textId="77777777">
      <w:pPr>
        <w:spacing w:after="0" w:line="240" w:lineRule="auto"/>
        <w:jc w:val="center"/>
        <w:textAlignment w:val="baseline"/>
        <w:rPr>
          <w:rFonts w:ascii="Arial" w:hAnsi="Arial" w:eastAsia="Times New Roman" w:cs="Arial"/>
          <w:b/>
          <w:bCs/>
          <w:color w:val="002147"/>
          <w:sz w:val="16"/>
          <w:szCs w:val="16"/>
          <w:lang w:eastAsia="zh-TW"/>
        </w:rPr>
      </w:pPr>
    </w:p>
    <w:p w:rsidR="006A4AC9" w:rsidP="003A39C5" w:rsidRDefault="006A4AC9" w14:paraId="15391340" w14:textId="77777777">
      <w:pPr>
        <w:spacing w:after="0" w:line="240" w:lineRule="auto"/>
        <w:jc w:val="center"/>
        <w:textAlignment w:val="baseline"/>
        <w:rPr>
          <w:rFonts w:ascii="Arial" w:hAnsi="Arial" w:eastAsia="Times New Roman" w:cs="Arial"/>
          <w:b/>
          <w:bCs/>
          <w:color w:val="002147"/>
          <w:sz w:val="16"/>
          <w:szCs w:val="16"/>
          <w:lang w:eastAsia="zh-TW"/>
        </w:rPr>
      </w:pPr>
    </w:p>
    <w:p w:rsidRPr="00C1270C" w:rsidR="006A4AC9" w:rsidP="003A39C5" w:rsidRDefault="006A4AC9" w14:paraId="49A44788" w14:textId="77777777">
      <w:pPr>
        <w:spacing w:after="0" w:line="240" w:lineRule="auto"/>
        <w:jc w:val="center"/>
        <w:textAlignment w:val="baseline"/>
        <w:rPr>
          <w:rFonts w:ascii="Arial" w:hAnsi="Arial" w:eastAsia="Times New Roman" w:cs="Arial"/>
          <w:b/>
          <w:bCs/>
          <w:color w:val="002147"/>
          <w:sz w:val="16"/>
          <w:szCs w:val="16"/>
          <w:lang w:eastAsia="zh-TW"/>
        </w:rPr>
      </w:pPr>
    </w:p>
    <w:p w:rsidRPr="003A39C5" w:rsidR="003A39C5" w:rsidP="003A39C5" w:rsidRDefault="003A39C5" w14:paraId="3E58F89C" w14:textId="77777777">
      <w:pPr>
        <w:spacing w:after="0" w:line="240" w:lineRule="auto"/>
        <w:jc w:val="center"/>
        <w:textAlignment w:val="baseline"/>
        <w:rPr>
          <w:rFonts w:ascii="Segoe UI" w:hAnsi="Segoe UI" w:eastAsia="Times New Roman" w:cs="Segoe UI"/>
          <w:b/>
          <w:bCs/>
          <w:color w:val="002147"/>
          <w:sz w:val="18"/>
          <w:szCs w:val="18"/>
          <w:lang w:eastAsia="zh-TW"/>
        </w:rPr>
      </w:pPr>
      <w:r w:rsidRPr="003A39C5">
        <w:rPr>
          <w:rFonts w:ascii="Arial" w:hAnsi="Arial" w:eastAsia="Times New Roman" w:cs="Arial"/>
          <w:b/>
          <w:bCs/>
          <w:color w:val="002147"/>
          <w:sz w:val="48"/>
          <w:szCs w:val="48"/>
          <w:lang w:eastAsia="zh-TW"/>
        </w:rPr>
        <w:t>CSC-COI DPhil Scholarship Advertising Events </w:t>
      </w:r>
    </w:p>
    <w:p w:rsidR="003A39C5" w:rsidP="003A39C5" w:rsidRDefault="003A39C5" w14:paraId="76464818" w14:textId="77777777">
      <w:pPr>
        <w:spacing w:after="0" w:line="240" w:lineRule="auto"/>
        <w:textAlignment w:val="baseline"/>
        <w:rPr>
          <w:rFonts w:ascii="Arial" w:hAnsi="Arial" w:eastAsia="Times New Roman" w:cs="Arial"/>
          <w:b/>
          <w:bCs/>
          <w:color w:val="00823E"/>
          <w:sz w:val="21"/>
          <w:szCs w:val="21"/>
          <w:lang w:eastAsia="zh-TW"/>
        </w:rPr>
      </w:pPr>
    </w:p>
    <w:p w:rsidR="006A4AC9" w:rsidP="003A39C5" w:rsidRDefault="006A4AC9" w14:paraId="0148AF3E" w14:textId="77777777">
      <w:pPr>
        <w:spacing w:after="0" w:line="240" w:lineRule="auto"/>
        <w:textAlignment w:val="baseline"/>
        <w:rPr>
          <w:rFonts w:ascii="Arial" w:hAnsi="Arial" w:eastAsia="Times New Roman" w:cs="Arial"/>
          <w:b/>
          <w:bCs/>
          <w:color w:val="00823E"/>
          <w:sz w:val="21"/>
          <w:szCs w:val="21"/>
          <w:lang w:eastAsia="zh-TW"/>
        </w:rPr>
      </w:pPr>
    </w:p>
    <w:p w:rsidRPr="00C1270C" w:rsidR="006A4AC9" w:rsidP="003A39C5" w:rsidRDefault="006A4AC9" w14:paraId="5C778E00" w14:textId="77777777">
      <w:pPr>
        <w:spacing w:after="0" w:line="240" w:lineRule="auto"/>
        <w:textAlignment w:val="baseline"/>
        <w:rPr>
          <w:rFonts w:ascii="Arial" w:hAnsi="Arial" w:eastAsia="Times New Roman" w:cs="Arial"/>
          <w:b/>
          <w:bCs/>
          <w:color w:val="00823E"/>
          <w:sz w:val="21"/>
          <w:szCs w:val="21"/>
          <w:lang w:eastAsia="zh-TW"/>
        </w:rPr>
      </w:pPr>
    </w:p>
    <w:p w:rsidRPr="00C1270C" w:rsidR="003A39C5" w:rsidP="4B38082A" w:rsidRDefault="003A39C5" w14:paraId="29C1E5B7" w14:textId="691C5893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left"/>
        <w:rPr>
          <w:rFonts w:ascii="Arial" w:hAnsi="Arial" w:eastAsia="Arial" w:cs="Arial" w:asciiTheme="majorAscii" w:hAnsiTheme="majorAscii" w:eastAsiaTheme="majorAscii" w:cstheme="majorAscii"/>
          <w:b w:val="1"/>
          <w:bCs w:val="1"/>
          <w:color w:val="auto"/>
          <w:lang w:eastAsia="zh-TW"/>
        </w:rPr>
      </w:pPr>
      <w:r w:rsidRPr="4B38082A" w:rsidR="00B7AD68">
        <w:rPr>
          <w:rFonts w:ascii="Arial" w:hAnsi="Arial" w:eastAsia="Arial" w:cs="Arial" w:asciiTheme="majorAscii" w:hAnsiTheme="majorAscii" w:eastAsiaTheme="majorAscii" w:cstheme="majorAscii"/>
          <w:b w:val="1"/>
          <w:bCs w:val="1"/>
        </w:rPr>
        <w:t xml:space="preserve">Zoom </w:t>
      </w:r>
      <w:r w:rsidRPr="4B38082A" w:rsidR="003A39C5">
        <w:rPr>
          <w:rFonts w:ascii="Arial" w:hAnsi="Arial" w:eastAsia="Arial" w:cs="Arial" w:asciiTheme="majorAscii" w:hAnsiTheme="majorAscii" w:eastAsiaTheme="majorAscii" w:cstheme="majorAscii"/>
          <w:b w:val="1"/>
          <w:bCs w:val="1"/>
        </w:rPr>
        <w:t>Link:</w:t>
      </w:r>
      <w:r w:rsidRPr="4B38082A" w:rsidR="7117845F">
        <w:rPr>
          <w:rFonts w:ascii="Arial" w:hAnsi="Arial" w:eastAsia="Arial" w:cs="Arial" w:asciiTheme="majorAscii" w:hAnsiTheme="majorAscii" w:eastAsiaTheme="majorAscii" w:cstheme="majorAscii"/>
          <w:b w:val="1"/>
          <w:bCs w:val="1"/>
        </w:rPr>
        <w:t xml:space="preserve"> </w:t>
      </w:r>
      <w:hyperlink r:id="R856a046d539a4ad0">
        <w:r w:rsidRPr="4B38082A" w:rsidR="7117845F">
          <w:rPr>
            <w:rStyle w:val="Hyperlink"/>
            <w:rFonts w:ascii="Arial" w:hAnsi="Arial" w:eastAsia="Arial" w:cs="Arial" w:asciiTheme="majorAscii" w:hAnsiTheme="majorAscii" w:eastAsiaTheme="majorAscii" w:cstheme="majorAscii"/>
            <w:b w:val="1"/>
            <w:bCs w:val="1"/>
          </w:rPr>
          <w:t>https://us02web.zoom.us/j/89237421987</w:t>
        </w:r>
      </w:hyperlink>
    </w:p>
    <w:p w:rsidRPr="00C1270C" w:rsidR="003A39C5" w:rsidP="003A39C5" w:rsidRDefault="003A39C5" w14:paraId="0E9654DB" w14:textId="77777777">
      <w:pPr>
        <w:spacing w:after="0" w:line="240" w:lineRule="auto"/>
        <w:textAlignment w:val="baseline"/>
        <w:rPr>
          <w:rFonts w:ascii="Arial" w:hAnsi="Arial" w:eastAsia="Times New Roman" w:cs="Arial"/>
          <w:b/>
          <w:bCs/>
          <w:color w:val="00823E"/>
          <w:sz w:val="21"/>
          <w:szCs w:val="21"/>
          <w:lang w:eastAsia="zh-TW"/>
        </w:rPr>
      </w:pPr>
    </w:p>
    <w:p w:rsidRPr="003A39C5" w:rsidR="003A39C5" w:rsidP="00BB7AFE" w:rsidRDefault="00C52A1D" w14:paraId="384211F4" w14:textId="3076198D">
      <w:pPr>
        <w:spacing w:after="0" w:line="240" w:lineRule="auto"/>
        <w:textAlignment w:val="baseline"/>
        <w:rPr>
          <w:rFonts w:ascii="Segoe UI" w:hAnsi="Segoe UI" w:eastAsia="Times New Roman" w:cs="Segoe UI"/>
          <w:b/>
          <w:bCs/>
          <w:color w:val="00823E"/>
          <w:sz w:val="18"/>
          <w:szCs w:val="18"/>
          <w:lang w:eastAsia="zh-TW"/>
        </w:rPr>
      </w:pPr>
      <w:r>
        <w:rPr>
          <w:rFonts w:hint="eastAsia" w:ascii="Arial" w:hAnsi="Arial" w:cs="Arial"/>
          <w:b/>
          <w:bCs/>
          <w:color w:val="00823E"/>
          <w:sz w:val="36"/>
          <w:szCs w:val="36"/>
          <w:lang w:eastAsia="zh-TW"/>
        </w:rPr>
        <w:t>Friday</w:t>
      </w:r>
      <w:r w:rsidRPr="003A39C5" w:rsidR="003A39C5">
        <w:rPr>
          <w:rFonts w:ascii="Arial" w:hAnsi="Arial" w:eastAsia="Times New Roman" w:cs="Arial"/>
          <w:b/>
          <w:bCs/>
          <w:color w:val="00823E"/>
          <w:sz w:val="36"/>
          <w:szCs w:val="36"/>
          <w:lang w:eastAsia="zh-TW"/>
        </w:rPr>
        <w:t xml:space="preserve"> </w:t>
      </w:r>
      <w:r>
        <w:rPr>
          <w:rFonts w:hint="eastAsia" w:ascii="Arial" w:hAnsi="Arial" w:cs="Arial"/>
          <w:b/>
          <w:bCs/>
          <w:color w:val="00823E"/>
          <w:sz w:val="36"/>
          <w:szCs w:val="36"/>
          <w:lang w:eastAsia="zh-TW"/>
        </w:rPr>
        <w:t>6</w:t>
      </w:r>
      <w:r w:rsidRPr="003A39C5" w:rsidR="003A39C5">
        <w:rPr>
          <w:rFonts w:ascii="Arial" w:hAnsi="Arial" w:eastAsia="Times New Roman" w:cs="Arial"/>
          <w:b/>
          <w:bCs/>
          <w:color w:val="00823E"/>
          <w:sz w:val="28"/>
          <w:szCs w:val="28"/>
          <w:vertAlign w:val="superscript"/>
          <w:lang w:eastAsia="zh-TW"/>
        </w:rPr>
        <w:t>th</w:t>
      </w:r>
      <w:r w:rsidRPr="003A39C5" w:rsidR="003A39C5">
        <w:rPr>
          <w:rFonts w:ascii="Arial" w:hAnsi="Arial" w:eastAsia="Times New Roman" w:cs="Arial"/>
          <w:b/>
          <w:bCs/>
          <w:color w:val="00823E"/>
          <w:sz w:val="36"/>
          <w:szCs w:val="36"/>
          <w:lang w:eastAsia="zh-TW"/>
        </w:rPr>
        <w:t xml:space="preserve"> November 202</w:t>
      </w:r>
      <w:r>
        <w:rPr>
          <w:rFonts w:hint="eastAsia" w:ascii="Arial" w:hAnsi="Arial" w:cs="Arial"/>
          <w:b/>
          <w:bCs/>
          <w:color w:val="00823E"/>
          <w:sz w:val="36"/>
          <w:szCs w:val="36"/>
          <w:lang w:eastAsia="zh-TW"/>
        </w:rPr>
        <w:t>6</w:t>
      </w:r>
      <w:r w:rsidRPr="003A39C5" w:rsidR="003A39C5">
        <w:rPr>
          <w:rFonts w:ascii="Arial" w:hAnsi="Arial" w:eastAsia="Times New Roman" w:cs="Arial"/>
          <w:b/>
          <w:bCs/>
          <w:color w:val="00823E"/>
          <w:sz w:val="36"/>
          <w:szCs w:val="36"/>
          <w:lang w:eastAsia="zh-TW"/>
        </w:rPr>
        <w:t> </w:t>
      </w:r>
    </w:p>
    <w:p w:rsidRPr="003A39C5" w:rsidR="003A39C5" w:rsidP="003A39C5" w:rsidRDefault="003A39C5" w14:paraId="59B7808D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color w:val="000000"/>
          <w:sz w:val="18"/>
          <w:szCs w:val="18"/>
          <w:lang w:eastAsia="zh-TW"/>
        </w:rPr>
      </w:pPr>
    </w:p>
    <w:tbl>
      <w:tblPr>
        <w:tblW w:w="900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4243"/>
        <w:gridCol w:w="2355"/>
      </w:tblGrid>
      <w:tr w:rsidRPr="003A39C5" w:rsidR="003A39C5" w:rsidTr="4B38082A" w14:paraId="05CAE827" w14:textId="77777777">
        <w:trPr>
          <w:trHeight w:val="300"/>
        </w:trPr>
        <w:tc>
          <w:tcPr>
            <w:tcW w:w="2402" w:type="dxa"/>
            <w:tcBorders>
              <w:top w:val="single" w:color="5D9E4D" w:themeColor="accent4" w:sz="6" w:space="0"/>
              <w:left w:val="single" w:color="5D9E4D" w:themeColor="accent4" w:sz="6" w:space="0"/>
              <w:bottom w:val="single" w:color="5D9E4D" w:themeColor="accent4" w:sz="6" w:space="0"/>
              <w:right w:val="nil"/>
            </w:tcBorders>
            <w:shd w:val="clear" w:color="auto" w:fill="5D9E4D" w:themeFill="accent4"/>
            <w:tcMar/>
            <w:hideMark/>
          </w:tcPr>
          <w:p w:rsidRPr="003A39C5" w:rsidR="003A39C5" w:rsidP="003A39C5" w:rsidRDefault="003A39C5" w14:paraId="6FCB82ED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zh-TW"/>
              </w:rPr>
            </w:pPr>
            <w:r w:rsidRPr="003A39C5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Time</w:t>
            </w:r>
          </w:p>
        </w:tc>
        <w:tc>
          <w:tcPr>
            <w:tcW w:w="4243" w:type="dxa"/>
            <w:tcBorders>
              <w:top w:val="single" w:color="5D9E4D" w:themeColor="accent4" w:sz="6" w:space="0"/>
              <w:left w:val="nil"/>
              <w:bottom w:val="single" w:color="5D9E4D" w:themeColor="accent4" w:sz="6" w:space="0"/>
              <w:right w:val="nil"/>
            </w:tcBorders>
            <w:shd w:val="clear" w:color="auto" w:fill="5D9E4D" w:themeFill="accent4"/>
            <w:tcMar/>
            <w:hideMark/>
          </w:tcPr>
          <w:p w:rsidRPr="003A39C5" w:rsidR="003A39C5" w:rsidP="003A39C5" w:rsidRDefault="003A39C5" w14:paraId="6D6AB8E7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zh-TW"/>
              </w:rPr>
            </w:pPr>
            <w:r w:rsidRPr="003A39C5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Details </w:t>
            </w:r>
          </w:p>
        </w:tc>
        <w:tc>
          <w:tcPr>
            <w:tcW w:w="2355" w:type="dxa"/>
            <w:tcBorders>
              <w:top w:val="single" w:color="5D9E4D" w:themeColor="accent4" w:sz="6" w:space="0"/>
              <w:left w:val="nil"/>
              <w:bottom w:val="single" w:color="5D9E4D" w:themeColor="accent4" w:sz="6" w:space="0"/>
              <w:right w:val="single" w:color="5D9E4D" w:themeColor="accent4" w:sz="6" w:space="0"/>
            </w:tcBorders>
            <w:shd w:val="clear" w:color="auto" w:fill="5D9E4D" w:themeFill="accent4"/>
            <w:tcMar/>
            <w:hideMark/>
          </w:tcPr>
          <w:p w:rsidRPr="003A39C5" w:rsidR="003A39C5" w:rsidP="003A39C5" w:rsidRDefault="003A39C5" w14:paraId="32446B08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zh-TW"/>
              </w:rPr>
            </w:pPr>
            <w:r w:rsidRPr="003A39C5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Speaker </w:t>
            </w:r>
          </w:p>
        </w:tc>
      </w:tr>
      <w:tr w:rsidRPr="003A39C5" w:rsidR="003A39C5" w:rsidTr="4B38082A" w14:paraId="3686367C" w14:textId="77777777">
        <w:trPr>
          <w:trHeight w:val="300"/>
        </w:trPr>
        <w:tc>
          <w:tcPr>
            <w:tcW w:w="2402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shd w:val="clear" w:color="auto" w:fill="DDEDDA" w:themeFill="accent4" w:themeFillTint="33"/>
            <w:tcMar/>
            <w:vAlign w:val="center"/>
            <w:hideMark/>
          </w:tcPr>
          <w:p w:rsidRPr="001C19FA" w:rsidR="00C52A1D" w:rsidP="00C52A1D" w:rsidRDefault="00C52A1D" w14:paraId="619E8B93" w14:textId="77777777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b/>
                <w:bCs/>
                <w:color w:val="000000"/>
                <w:lang w:eastAsia="zh-TW"/>
              </w:rPr>
            </w:pPr>
            <w:r w:rsidRPr="001C19FA">
              <w:rPr>
                <w:rFonts w:eastAsia="Times New Roman" w:asciiTheme="majorHAnsi" w:hAnsiTheme="majorHAnsi" w:cstheme="majorHAnsi"/>
                <w:b/>
                <w:bCs/>
                <w:color w:val="000000"/>
                <w:lang w:eastAsia="zh-TW"/>
              </w:rPr>
              <w:t>10:30 – 10:45 (UK)</w:t>
            </w:r>
          </w:p>
          <w:p w:rsidR="00C52A1D" w:rsidP="00C52A1D" w:rsidRDefault="00C52A1D" w14:paraId="1A5D6890" w14:textId="77777777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b/>
                <w:bCs/>
                <w:color w:val="000000"/>
                <w:lang w:eastAsia="zh-TW"/>
              </w:rPr>
            </w:pPr>
            <w:r w:rsidRPr="001C19FA">
              <w:rPr>
                <w:rFonts w:eastAsia="Times New Roman" w:asciiTheme="majorHAnsi" w:hAnsiTheme="majorHAnsi" w:cstheme="majorHAnsi"/>
                <w:b/>
                <w:bCs/>
                <w:color w:val="000000"/>
                <w:lang w:eastAsia="zh-TW"/>
              </w:rPr>
              <w:t>18:30 – 18:45 (Beijing)</w:t>
            </w:r>
          </w:p>
          <w:p w:rsidR="007C7B4E" w:rsidP="001C19FA" w:rsidRDefault="007C7B4E" w14:paraId="2CEF232F" w14:textId="77777777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b/>
                <w:bCs/>
                <w:color w:val="000000"/>
                <w:lang w:eastAsia="zh-TW"/>
              </w:rPr>
            </w:pPr>
          </w:p>
          <w:p w:rsidRPr="003A39C5" w:rsidR="001C19FA" w:rsidP="001C19FA" w:rsidRDefault="001C19FA" w14:paraId="1F6F049A" w14:textId="77777777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b/>
                <w:bCs/>
                <w:color w:val="000000"/>
                <w:lang w:eastAsia="zh-TW"/>
              </w:rPr>
            </w:pPr>
          </w:p>
        </w:tc>
        <w:tc>
          <w:tcPr>
            <w:tcW w:w="4243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shd w:val="clear" w:color="auto" w:fill="DDEDDA" w:themeFill="accent4" w:themeFillTint="33"/>
            <w:tcMar/>
            <w:hideMark/>
          </w:tcPr>
          <w:p w:rsidRPr="003A39C5" w:rsidR="003A39C5" w:rsidP="001C19FA" w:rsidRDefault="003A39C5" w14:paraId="01103CEC" w14:textId="77777777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color w:val="000000"/>
                <w:lang w:eastAsia="zh-TW"/>
              </w:rPr>
            </w:pPr>
            <w:r w:rsidRPr="001C19FA">
              <w:rPr>
                <w:rFonts w:eastAsia="Times New Roman" w:asciiTheme="majorHAnsi" w:hAnsiTheme="majorHAnsi" w:cstheme="majorHAnsi"/>
                <w:color w:val="000000"/>
                <w:lang w:eastAsia="zh-TW"/>
              </w:rPr>
              <w:t>Introduction to the CAMS Oxford Institute </w:t>
            </w:r>
          </w:p>
        </w:tc>
        <w:tc>
          <w:tcPr>
            <w:tcW w:w="2355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shd w:val="clear" w:color="auto" w:fill="DDEDDA" w:themeFill="accent4" w:themeFillTint="33"/>
            <w:tcMar/>
            <w:hideMark/>
          </w:tcPr>
          <w:p w:rsidRPr="003A39C5" w:rsidR="003A39C5" w:rsidP="001C19FA" w:rsidRDefault="003A39C5" w14:paraId="66FDED51" w14:textId="07AE71D1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color w:val="000000"/>
                <w:lang w:eastAsia="zh-TW"/>
              </w:rPr>
            </w:pPr>
            <w:r w:rsidRPr="001C19FA">
              <w:rPr>
                <w:rFonts w:eastAsia="Times New Roman" w:asciiTheme="majorHAnsi" w:hAnsiTheme="majorHAnsi" w:cstheme="majorHAnsi"/>
                <w:color w:val="000000"/>
                <w:lang w:eastAsia="zh-TW"/>
              </w:rPr>
              <w:t xml:space="preserve">Dr </w:t>
            </w:r>
            <w:r w:rsidR="00C52A1D">
              <w:rPr>
                <w:rFonts w:hint="eastAsia" w:asciiTheme="majorHAnsi" w:hAnsiTheme="majorHAnsi" w:cstheme="majorHAnsi"/>
                <w:color w:val="000000"/>
                <w:lang w:eastAsia="zh-TW"/>
              </w:rPr>
              <w:t>Dannielle Wellington</w:t>
            </w:r>
            <w:r w:rsidRPr="001C19FA">
              <w:rPr>
                <w:rFonts w:eastAsia="Times New Roman" w:asciiTheme="majorHAnsi" w:hAnsiTheme="majorHAnsi" w:cstheme="majorHAnsi"/>
                <w:color w:val="000000"/>
                <w:lang w:eastAsia="zh-TW"/>
              </w:rPr>
              <w:t> </w:t>
            </w:r>
          </w:p>
        </w:tc>
      </w:tr>
      <w:tr w:rsidRPr="003A39C5" w:rsidR="003A39C5" w:rsidTr="4B38082A" w14:paraId="344F3410" w14:textId="77777777">
        <w:trPr>
          <w:trHeight w:val="300"/>
        </w:trPr>
        <w:tc>
          <w:tcPr>
            <w:tcW w:w="2402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tcMar/>
            <w:hideMark/>
          </w:tcPr>
          <w:p w:rsidRPr="001C19FA" w:rsidR="00C52A1D" w:rsidP="00C52A1D" w:rsidRDefault="00C52A1D" w14:paraId="37947A75" w14:textId="77777777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b/>
                <w:bCs/>
                <w:color w:val="000000"/>
                <w:lang w:eastAsia="zh-TW"/>
              </w:rPr>
            </w:pPr>
            <w:r w:rsidRPr="001C19FA">
              <w:rPr>
                <w:rFonts w:eastAsia="Times New Roman" w:asciiTheme="majorHAnsi" w:hAnsiTheme="majorHAnsi" w:cstheme="majorHAnsi"/>
                <w:b/>
                <w:bCs/>
                <w:color w:val="000000"/>
                <w:lang w:eastAsia="zh-TW"/>
              </w:rPr>
              <w:t>10:45 – 11:00 (UK)</w:t>
            </w:r>
          </w:p>
          <w:p w:rsidR="00C52A1D" w:rsidP="00C52A1D" w:rsidRDefault="00C52A1D" w14:paraId="562ABBC3" w14:textId="77777777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b/>
                <w:bCs/>
                <w:color w:val="000000"/>
                <w:lang w:eastAsia="zh-TW"/>
              </w:rPr>
            </w:pPr>
            <w:r w:rsidRPr="001C19FA">
              <w:rPr>
                <w:rFonts w:eastAsia="Times New Roman" w:asciiTheme="majorHAnsi" w:hAnsiTheme="majorHAnsi" w:cstheme="majorHAnsi"/>
                <w:b/>
                <w:bCs/>
                <w:color w:val="000000"/>
                <w:lang w:eastAsia="zh-TW"/>
              </w:rPr>
              <w:t>18:45 – 19:00 (Beijing)</w:t>
            </w:r>
          </w:p>
          <w:p w:rsidR="007C7B4E" w:rsidP="003A39C5" w:rsidRDefault="007C7B4E" w14:paraId="562619D3" w14:textId="77777777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b/>
                <w:bCs/>
                <w:color w:val="000000"/>
                <w:lang w:eastAsia="zh-TW"/>
              </w:rPr>
            </w:pPr>
          </w:p>
          <w:p w:rsidRPr="003A39C5" w:rsidR="001C19FA" w:rsidP="003A39C5" w:rsidRDefault="001C19FA" w14:paraId="2480CB64" w14:textId="77777777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b/>
                <w:bCs/>
                <w:color w:val="000000"/>
                <w:lang w:eastAsia="zh-TW"/>
              </w:rPr>
            </w:pPr>
          </w:p>
        </w:tc>
        <w:tc>
          <w:tcPr>
            <w:tcW w:w="4243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tcMar/>
            <w:hideMark/>
          </w:tcPr>
          <w:p w:rsidRPr="003A39C5" w:rsidR="003A39C5" w:rsidP="001C19FA" w:rsidRDefault="003A39C5" w14:paraId="7C0787E7" w14:textId="77777777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color w:val="000000"/>
                <w:lang w:eastAsia="zh-TW"/>
              </w:rPr>
            </w:pPr>
            <w:r w:rsidRPr="001C19FA">
              <w:rPr>
                <w:rFonts w:eastAsia="Times New Roman" w:asciiTheme="majorHAnsi" w:hAnsiTheme="majorHAnsi" w:cstheme="majorHAnsi"/>
                <w:color w:val="000000"/>
                <w:lang w:eastAsia="zh-TW"/>
              </w:rPr>
              <w:t>Introduction to the DPhil Scheme </w:t>
            </w:r>
          </w:p>
        </w:tc>
        <w:tc>
          <w:tcPr>
            <w:tcW w:w="2355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tcMar/>
            <w:hideMark/>
          </w:tcPr>
          <w:p w:rsidRPr="003A39C5" w:rsidR="003A39C5" w:rsidP="001C19FA" w:rsidRDefault="003A39C5" w14:paraId="47F59B2F" w14:textId="4A5116D2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color w:val="000000"/>
                <w:lang w:eastAsia="zh-TW"/>
              </w:rPr>
            </w:pPr>
            <w:r w:rsidRPr="001C19FA">
              <w:rPr>
                <w:rFonts w:eastAsia="Times New Roman" w:asciiTheme="majorHAnsi" w:hAnsiTheme="majorHAnsi" w:cstheme="majorHAnsi"/>
                <w:color w:val="000000"/>
                <w:lang w:eastAsia="zh-TW"/>
              </w:rPr>
              <w:t>Dr Beibei Wang </w:t>
            </w:r>
          </w:p>
        </w:tc>
      </w:tr>
      <w:tr w:rsidRPr="003A39C5" w:rsidR="00C52A1D" w:rsidTr="4B38082A" w14:paraId="3D90A6A5" w14:textId="77777777">
        <w:trPr>
          <w:trHeight w:val="300"/>
        </w:trPr>
        <w:tc>
          <w:tcPr>
            <w:tcW w:w="2402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shd w:val="clear" w:color="auto" w:fill="DDEDDA" w:themeFill="accent4" w:themeFillTint="33"/>
            <w:tcMar/>
          </w:tcPr>
          <w:p w:rsidRPr="001C19FA" w:rsidR="00C52A1D" w:rsidP="4B38082A" w:rsidRDefault="00C52A1D" w14:paraId="088CA883" w14:textId="6BC63768">
            <w:pPr>
              <w:spacing w:after="0" w:line="240" w:lineRule="auto"/>
              <w:textAlignment w:val="baseline"/>
              <w:rPr>
                <w:rFonts w:ascii="Arial" w:hAnsi="Arial" w:eastAsia="Times New Roman" w:cs="Arial" w:asciiTheme="majorAscii" w:hAnsiTheme="majorAscii" w:cstheme="majorAscii"/>
                <w:b w:val="1"/>
                <w:bCs w:val="1"/>
                <w:color w:val="000000"/>
                <w:lang w:eastAsia="zh-TW"/>
              </w:rPr>
            </w:pPr>
            <w:r w:rsidRPr="4B38082A" w:rsidR="00C52A1D">
              <w:rPr>
                <w:rFonts w:ascii="Arial" w:hAnsi="Arial" w:eastAsia="Times New Roman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>11:00 – 11:</w:t>
            </w:r>
            <w:r w:rsidRPr="4B38082A" w:rsidR="1870565E">
              <w:rPr>
                <w:rFonts w:ascii="Arial" w:hAnsi="Arial" w:eastAsia="Times New Roman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>15</w:t>
            </w:r>
            <w:r w:rsidRPr="4B38082A" w:rsidR="00C52A1D">
              <w:rPr>
                <w:rFonts w:ascii="Arial" w:hAnsi="Arial" w:eastAsia="Times New Roman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> (UK)</w:t>
            </w:r>
          </w:p>
          <w:p w:rsidR="00C52A1D" w:rsidP="4B38082A" w:rsidRDefault="00C52A1D" w14:paraId="17295D55" w14:textId="0212B4A2">
            <w:pPr>
              <w:spacing w:after="0" w:line="240" w:lineRule="auto"/>
              <w:textAlignment w:val="baseline"/>
              <w:rPr>
                <w:rFonts w:ascii="Arial" w:hAnsi="Arial" w:eastAsia="Times New Roman" w:cs="Arial" w:asciiTheme="majorAscii" w:hAnsiTheme="majorAscii" w:cstheme="majorAscii"/>
                <w:b w:val="1"/>
                <w:bCs w:val="1"/>
                <w:color w:val="000000"/>
                <w:lang w:eastAsia="zh-TW"/>
              </w:rPr>
            </w:pPr>
            <w:r w:rsidRPr="4B38082A" w:rsidR="00C52A1D">
              <w:rPr>
                <w:rFonts w:ascii="Arial" w:hAnsi="Arial" w:eastAsia="Times New Roman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>19:00 – 19:</w:t>
            </w:r>
            <w:r w:rsidRPr="4B38082A" w:rsidR="30A18C87">
              <w:rPr>
                <w:rFonts w:ascii="Arial" w:hAnsi="Arial" w:eastAsia="Times New Roman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>15</w:t>
            </w:r>
            <w:r w:rsidRPr="4B38082A" w:rsidR="00C52A1D">
              <w:rPr>
                <w:rFonts w:ascii="Arial" w:hAnsi="Arial" w:eastAsia="Times New Roman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 xml:space="preserve"> (Beijing)</w:t>
            </w:r>
          </w:p>
          <w:p w:rsidR="00C52A1D" w:rsidP="00C52A1D" w:rsidRDefault="00C52A1D" w14:paraId="28EE3666" w14:textId="77777777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b/>
                <w:bCs/>
                <w:color w:val="000000"/>
                <w:lang w:eastAsia="zh-TW"/>
              </w:rPr>
            </w:pPr>
          </w:p>
          <w:p w:rsidRPr="001C19FA" w:rsidR="00C52A1D" w:rsidP="00C52A1D" w:rsidRDefault="00C52A1D" w14:paraId="18312B48" w14:textId="77777777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b/>
                <w:bCs/>
                <w:color w:val="000000"/>
                <w:lang w:eastAsia="zh-TW"/>
              </w:rPr>
            </w:pPr>
          </w:p>
        </w:tc>
        <w:tc>
          <w:tcPr>
            <w:tcW w:w="4243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shd w:val="clear" w:color="auto" w:fill="DDEDDA" w:themeFill="accent4" w:themeFillTint="33"/>
            <w:tcMar/>
          </w:tcPr>
          <w:p w:rsidRPr="001C19FA" w:rsidR="00C52A1D" w:rsidP="00C52A1D" w:rsidRDefault="00C52A1D" w14:paraId="315634E9" w14:textId="55A99ED6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color w:val="000000"/>
                <w:lang w:eastAsia="zh-TW"/>
              </w:rPr>
            </w:pPr>
            <w:r w:rsidRPr="001C19FA">
              <w:rPr>
                <w:rFonts w:eastAsia="Times New Roman" w:asciiTheme="majorHAnsi" w:hAnsiTheme="majorHAnsi" w:cstheme="majorHAnsi"/>
                <w:color w:val="000000"/>
                <w:lang w:eastAsia="zh-TW"/>
              </w:rPr>
              <w:t>Introduction to the GMS Programme </w:t>
            </w:r>
          </w:p>
        </w:tc>
        <w:tc>
          <w:tcPr>
            <w:tcW w:w="2355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shd w:val="clear" w:color="auto" w:fill="DDEDDA" w:themeFill="accent4" w:themeFillTint="33"/>
            <w:tcMar/>
          </w:tcPr>
          <w:p w:rsidRPr="001C19FA" w:rsidR="00C52A1D" w:rsidP="00C52A1D" w:rsidRDefault="00C52A1D" w14:paraId="53389A9F" w14:textId="673F6DA4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color w:val="000000"/>
                <w:lang w:eastAsia="zh-TW"/>
              </w:rPr>
            </w:pPr>
            <w:r w:rsidRPr="001C19FA">
              <w:rPr>
                <w:rFonts w:eastAsia="Times New Roman" w:asciiTheme="majorHAnsi" w:hAnsiTheme="majorHAnsi" w:cstheme="majorHAnsi"/>
                <w:color w:val="000000"/>
                <w:lang w:eastAsia="zh-TW"/>
              </w:rPr>
              <w:t>Prof. Gavin Band</w:t>
            </w:r>
          </w:p>
        </w:tc>
      </w:tr>
      <w:tr w:rsidRPr="003A39C5" w:rsidR="00C52A1D" w:rsidTr="4B38082A" w14:paraId="1A93FF73" w14:textId="77777777">
        <w:trPr>
          <w:trHeight w:val="300"/>
        </w:trPr>
        <w:tc>
          <w:tcPr>
            <w:tcW w:w="2402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tcMar/>
            <w:hideMark/>
          </w:tcPr>
          <w:p w:rsidRPr="001C19FA" w:rsidR="00C52A1D" w:rsidP="4B38082A" w:rsidRDefault="00C52A1D" w14:paraId="5D8D296B" w14:textId="3F5B09B5">
            <w:pPr>
              <w:spacing w:after="0" w:line="240" w:lineRule="auto"/>
              <w:textAlignment w:val="baseline"/>
              <w:rPr>
                <w:rFonts w:ascii="Arial" w:hAnsi="Arial" w:eastAsia="Times New Roman" w:cs="Arial" w:asciiTheme="majorAscii" w:hAnsiTheme="majorAscii" w:cstheme="majorAscii"/>
                <w:b w:val="1"/>
                <w:bCs w:val="1"/>
                <w:color w:val="000000"/>
                <w:lang w:eastAsia="zh-TW"/>
              </w:rPr>
            </w:pPr>
            <w:r w:rsidRPr="4B38082A" w:rsidR="00C52A1D">
              <w:rPr>
                <w:rFonts w:ascii="Arial" w:hAnsi="Arial" w:eastAsia="Times New Roman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>1</w:t>
            </w:r>
            <w:r w:rsidRPr="4B38082A" w:rsidR="00C52A1D">
              <w:rPr>
                <w:rFonts w:ascii="Arial" w:hAnsi="Arial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>1</w:t>
            </w:r>
            <w:r w:rsidRPr="4B38082A" w:rsidR="00C52A1D">
              <w:rPr>
                <w:rFonts w:ascii="Arial" w:hAnsi="Arial" w:eastAsia="Times New Roman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>:</w:t>
            </w:r>
            <w:r w:rsidRPr="4B38082A" w:rsidR="3FE3E03F">
              <w:rPr>
                <w:rFonts w:ascii="Arial" w:hAnsi="Arial" w:eastAsia="Times New Roman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>15</w:t>
            </w:r>
            <w:r w:rsidRPr="4B38082A" w:rsidR="00C52A1D">
              <w:rPr>
                <w:rFonts w:ascii="Arial" w:hAnsi="Arial" w:eastAsia="Times New Roman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 xml:space="preserve"> – 1</w:t>
            </w:r>
            <w:r w:rsidRPr="4B38082A" w:rsidR="00C52A1D">
              <w:rPr>
                <w:rFonts w:ascii="Arial" w:hAnsi="Arial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>1</w:t>
            </w:r>
            <w:r w:rsidRPr="4B38082A" w:rsidR="00C52A1D">
              <w:rPr>
                <w:rFonts w:ascii="Arial" w:hAnsi="Arial" w:eastAsia="Times New Roman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>:</w:t>
            </w:r>
            <w:r w:rsidRPr="4B38082A" w:rsidR="26C65399">
              <w:rPr>
                <w:rFonts w:ascii="Arial" w:hAnsi="Arial" w:eastAsia="Times New Roman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>30</w:t>
            </w:r>
            <w:r w:rsidRPr="4B38082A" w:rsidR="00C52A1D">
              <w:rPr>
                <w:rFonts w:ascii="Arial" w:hAnsi="Arial" w:eastAsia="Times New Roman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 xml:space="preserve"> (UK)</w:t>
            </w:r>
          </w:p>
          <w:p w:rsidR="00C52A1D" w:rsidP="4B38082A" w:rsidRDefault="00C52A1D" w14:paraId="0B7AE563" w14:textId="31998936">
            <w:pPr>
              <w:spacing w:after="0" w:line="240" w:lineRule="auto"/>
              <w:textAlignment w:val="baseline"/>
              <w:rPr>
                <w:rFonts w:ascii="Arial" w:hAnsi="Arial" w:eastAsia="Times New Roman" w:cs="Arial" w:asciiTheme="majorAscii" w:hAnsiTheme="majorAscii" w:cstheme="majorAscii"/>
                <w:b w:val="1"/>
                <w:bCs w:val="1"/>
                <w:color w:val="000000"/>
                <w:lang w:eastAsia="zh-TW"/>
              </w:rPr>
            </w:pPr>
            <w:r w:rsidRPr="4B38082A" w:rsidR="00C52A1D">
              <w:rPr>
                <w:rFonts w:ascii="Arial" w:hAnsi="Arial" w:eastAsia="Times New Roman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>1</w:t>
            </w:r>
            <w:r w:rsidRPr="4B38082A" w:rsidR="00C52A1D">
              <w:rPr>
                <w:rFonts w:ascii="Arial" w:hAnsi="Arial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>9</w:t>
            </w:r>
            <w:r w:rsidRPr="4B38082A" w:rsidR="00C52A1D">
              <w:rPr>
                <w:rFonts w:ascii="Arial" w:hAnsi="Arial" w:eastAsia="Times New Roman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>:</w:t>
            </w:r>
            <w:r w:rsidRPr="4B38082A" w:rsidR="18F44B1E">
              <w:rPr>
                <w:rFonts w:ascii="Arial" w:hAnsi="Arial" w:eastAsia="Times New Roman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>15</w:t>
            </w:r>
            <w:r w:rsidRPr="4B38082A" w:rsidR="00C52A1D">
              <w:rPr>
                <w:rFonts w:ascii="Arial" w:hAnsi="Arial" w:eastAsia="Times New Roman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 xml:space="preserve"> – 1</w:t>
            </w:r>
            <w:r w:rsidRPr="4B38082A" w:rsidR="00C52A1D">
              <w:rPr>
                <w:rFonts w:ascii="Arial" w:hAnsi="Arial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>9</w:t>
            </w:r>
            <w:r w:rsidRPr="4B38082A" w:rsidR="00C52A1D">
              <w:rPr>
                <w:rFonts w:ascii="Arial" w:hAnsi="Arial" w:eastAsia="Times New Roman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>:</w:t>
            </w:r>
            <w:r w:rsidRPr="4B38082A" w:rsidR="647DFF69">
              <w:rPr>
                <w:rFonts w:ascii="Arial" w:hAnsi="Arial" w:eastAsia="Times New Roman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>30</w:t>
            </w:r>
            <w:r w:rsidRPr="4B38082A" w:rsidR="00C52A1D">
              <w:rPr>
                <w:rFonts w:ascii="Arial" w:hAnsi="Arial" w:eastAsia="Times New Roman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 xml:space="preserve"> (Beijing)</w:t>
            </w:r>
          </w:p>
          <w:p w:rsidRPr="001C19FA" w:rsidR="00C52A1D" w:rsidP="00C52A1D" w:rsidRDefault="00C52A1D" w14:paraId="04BEAF94" w14:textId="77777777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b/>
                <w:bCs/>
                <w:color w:val="000000"/>
                <w:lang w:eastAsia="zh-TW"/>
              </w:rPr>
            </w:pPr>
          </w:p>
          <w:p w:rsidRPr="003A39C5" w:rsidR="00C52A1D" w:rsidP="00C52A1D" w:rsidRDefault="00C52A1D" w14:paraId="2262857A" w14:textId="77777777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b/>
                <w:bCs/>
                <w:color w:val="000000"/>
                <w:lang w:eastAsia="zh-TW"/>
              </w:rPr>
            </w:pPr>
          </w:p>
        </w:tc>
        <w:tc>
          <w:tcPr>
            <w:tcW w:w="4243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tcMar/>
            <w:hideMark/>
          </w:tcPr>
          <w:p w:rsidRPr="003A39C5" w:rsidR="00C52A1D" w:rsidP="4B38082A" w:rsidRDefault="00C52A1D" w14:paraId="05E6BEFB" w14:textId="53277F7C">
            <w:pPr>
              <w:pStyle w:val="ListParagraph"/>
              <w:spacing w:after="0" w:line="240" w:lineRule="auto"/>
              <w:textAlignment w:val="baseline"/>
              <w:rPr>
                <w:rFonts w:ascii="Arial" w:hAnsi="Arial" w:eastAsia="Times New Roman" w:cs="Arial" w:asciiTheme="majorAscii" w:hAnsiTheme="majorAscii" w:cstheme="majorAscii"/>
                <w:color w:val="000000" w:themeColor="text1" w:themeTint="FF" w:themeShade="FF"/>
                <w:lang w:eastAsia="zh-TW"/>
              </w:rPr>
            </w:pPr>
            <w:r w:rsidRPr="4B38082A" w:rsidR="00C52A1D">
              <w:rPr>
                <w:rFonts w:ascii="Arial" w:hAnsi="Arial" w:eastAsia="Times New Roman" w:cs="Arial" w:asciiTheme="majorAscii" w:hAnsiTheme="majorAscii" w:cstheme="majorAscii"/>
                <w:color w:val="000000" w:themeColor="text1" w:themeTint="FF" w:themeShade="FF"/>
                <w:lang w:eastAsia="zh-TW"/>
              </w:rPr>
              <w:t>Life as a PhD student in Oxford </w:t>
            </w:r>
          </w:p>
          <w:p w:rsidRPr="003A39C5" w:rsidR="00C52A1D" w:rsidP="4B38082A" w:rsidRDefault="00C52A1D" w14:paraId="38A76273" w14:textId="59B291B5">
            <w:pPr>
              <w:pStyle w:val="ListParagraph"/>
              <w:spacing w:after="0" w:line="240" w:lineRule="auto"/>
              <w:textAlignment w:val="baseline"/>
              <w:rPr>
                <w:rFonts w:ascii="Arial" w:hAnsi="Arial" w:eastAsia="Times New Roman" w:cs="Arial" w:asciiTheme="majorAscii" w:hAnsiTheme="majorAscii" w:cstheme="majorAscii"/>
                <w:color w:val="000000"/>
                <w:lang w:eastAsia="zh-TW"/>
              </w:rPr>
            </w:pPr>
            <w:r w:rsidRPr="4B38082A" w:rsidR="1D8F92A5">
              <w:rPr>
                <w:rFonts w:ascii="Arial" w:hAnsi="Arial" w:eastAsia="Times New Roman" w:cs="Arial" w:asciiTheme="majorAscii" w:hAnsiTheme="majorAscii" w:cstheme="majorAscii"/>
                <w:color w:val="000000" w:themeColor="text1" w:themeTint="FF" w:themeShade="FF"/>
                <w:lang w:eastAsia="zh-TW"/>
              </w:rPr>
              <w:t>The Application Process and Tips </w:t>
            </w:r>
          </w:p>
        </w:tc>
        <w:tc>
          <w:tcPr>
            <w:tcW w:w="2355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tcMar/>
            <w:hideMark/>
          </w:tcPr>
          <w:p w:rsidRPr="00C52A1D" w:rsidR="00C52A1D" w:rsidP="4B38082A" w:rsidRDefault="00C52A1D" w14:paraId="0878BA69" w14:textId="344BBCE5">
            <w:pPr>
              <w:spacing w:after="0" w:line="240" w:lineRule="auto"/>
              <w:textAlignment w:val="baseline"/>
              <w:rPr>
                <w:rFonts w:ascii="Arial" w:hAnsi="Arial" w:cs="Arial" w:asciiTheme="majorAscii" w:hAnsiTheme="majorAscii" w:cstheme="majorAscii"/>
                <w:color w:val="000000"/>
                <w:lang w:eastAsia="zh-TW"/>
              </w:rPr>
            </w:pPr>
            <w:r w:rsidRPr="4B38082A" w:rsidR="1D8F92A5">
              <w:rPr>
                <w:rFonts w:ascii="Arial" w:hAnsi="Arial" w:cs="Arial" w:asciiTheme="majorAscii" w:hAnsiTheme="majorAscii" w:cstheme="majorAscii"/>
                <w:color w:val="000000" w:themeColor="text1" w:themeTint="FF" w:themeShade="FF"/>
                <w:lang w:eastAsia="zh-TW"/>
              </w:rPr>
              <w:t>Mr. Zehua Li</w:t>
            </w:r>
          </w:p>
        </w:tc>
      </w:tr>
      <w:tr w:rsidRPr="003A39C5" w:rsidR="00C52A1D" w:rsidTr="4B38082A" w14:paraId="4B51589E" w14:textId="77777777">
        <w:trPr>
          <w:trHeight w:val="300"/>
        </w:trPr>
        <w:tc>
          <w:tcPr>
            <w:tcW w:w="2402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shd w:val="clear" w:color="auto" w:fill="DDEDDA" w:themeFill="accent4" w:themeFillTint="33"/>
            <w:tcMar/>
          </w:tcPr>
          <w:p w:rsidRPr="001C19FA" w:rsidR="00C52A1D" w:rsidP="4B38082A" w:rsidRDefault="00C52A1D" w14:paraId="564B788F" w14:textId="73B2EA5B">
            <w:pPr>
              <w:spacing w:after="0" w:line="240" w:lineRule="auto"/>
              <w:textAlignment w:val="baseline"/>
              <w:rPr>
                <w:rFonts w:ascii="Arial" w:hAnsi="Arial" w:eastAsia="Times New Roman" w:cs="Arial" w:asciiTheme="majorAscii" w:hAnsiTheme="majorAscii" w:cstheme="majorAscii"/>
                <w:b w:val="1"/>
                <w:bCs w:val="1"/>
                <w:color w:val="000000"/>
                <w:lang w:eastAsia="zh-TW"/>
              </w:rPr>
            </w:pPr>
            <w:r w:rsidRPr="4B38082A" w:rsidR="00C52A1D">
              <w:rPr>
                <w:rFonts w:ascii="Arial" w:hAnsi="Arial" w:eastAsia="Times New Roman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>1</w:t>
            </w:r>
            <w:r w:rsidRPr="4B38082A" w:rsidR="00C52A1D">
              <w:rPr>
                <w:rFonts w:ascii="Arial" w:hAnsi="Arial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>1</w:t>
            </w:r>
            <w:r w:rsidRPr="4B38082A" w:rsidR="00C52A1D">
              <w:rPr>
                <w:rFonts w:ascii="Arial" w:hAnsi="Arial" w:eastAsia="Times New Roman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>:</w:t>
            </w:r>
            <w:r w:rsidRPr="4B38082A" w:rsidR="2C4B2D64">
              <w:rPr>
                <w:rFonts w:ascii="Arial" w:hAnsi="Arial" w:eastAsia="Times New Roman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>30</w:t>
            </w:r>
            <w:r w:rsidRPr="4B38082A" w:rsidR="00C52A1D">
              <w:rPr>
                <w:rFonts w:ascii="Arial" w:hAnsi="Arial" w:eastAsia="Times New Roman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 xml:space="preserve"> – 1</w:t>
            </w:r>
            <w:r w:rsidRPr="4B38082A" w:rsidR="00C52A1D">
              <w:rPr>
                <w:rFonts w:ascii="Arial" w:hAnsi="Arial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>2</w:t>
            </w:r>
            <w:r w:rsidRPr="4B38082A" w:rsidR="00C52A1D">
              <w:rPr>
                <w:rFonts w:ascii="Arial" w:hAnsi="Arial" w:eastAsia="Times New Roman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>:00 (UK)</w:t>
            </w:r>
          </w:p>
          <w:p w:rsidR="00C52A1D" w:rsidP="4B38082A" w:rsidRDefault="00C52A1D" w14:paraId="285CFCA3" w14:textId="2A397E37">
            <w:pPr>
              <w:spacing w:after="0" w:line="240" w:lineRule="auto"/>
              <w:textAlignment w:val="baseline"/>
              <w:rPr>
                <w:rFonts w:ascii="Arial" w:hAnsi="Arial" w:eastAsia="Times New Roman" w:cs="Arial" w:asciiTheme="majorAscii" w:hAnsiTheme="majorAscii" w:cstheme="majorAscii"/>
                <w:b w:val="1"/>
                <w:bCs w:val="1"/>
                <w:color w:val="000000"/>
                <w:lang w:eastAsia="zh-TW"/>
              </w:rPr>
            </w:pPr>
            <w:r w:rsidRPr="4B38082A" w:rsidR="00C52A1D">
              <w:rPr>
                <w:rFonts w:ascii="Arial" w:hAnsi="Arial" w:eastAsia="Times New Roman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>1</w:t>
            </w:r>
            <w:r w:rsidRPr="4B38082A" w:rsidR="00C52A1D">
              <w:rPr>
                <w:rFonts w:ascii="Arial" w:hAnsi="Arial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>9</w:t>
            </w:r>
            <w:r w:rsidRPr="4B38082A" w:rsidR="00C52A1D">
              <w:rPr>
                <w:rFonts w:ascii="Arial" w:hAnsi="Arial" w:eastAsia="Times New Roman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>:</w:t>
            </w:r>
            <w:r w:rsidRPr="4B38082A" w:rsidR="20DBEE06">
              <w:rPr>
                <w:rFonts w:ascii="Arial" w:hAnsi="Arial" w:eastAsia="Times New Roman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>30</w:t>
            </w:r>
            <w:r w:rsidRPr="4B38082A" w:rsidR="00C52A1D">
              <w:rPr>
                <w:rFonts w:ascii="Arial" w:hAnsi="Arial" w:eastAsia="Times New Roman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 xml:space="preserve"> – </w:t>
            </w:r>
            <w:r w:rsidRPr="4B38082A" w:rsidR="00C52A1D">
              <w:rPr>
                <w:rFonts w:ascii="Arial" w:hAnsi="Arial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>20</w:t>
            </w:r>
            <w:r w:rsidRPr="4B38082A" w:rsidR="00C52A1D">
              <w:rPr>
                <w:rFonts w:ascii="Arial" w:hAnsi="Arial" w:eastAsia="Times New Roman" w:cs="Arial" w:asciiTheme="majorAscii" w:hAnsiTheme="majorAscii" w:cstheme="majorAscii"/>
                <w:b w:val="1"/>
                <w:bCs w:val="1"/>
                <w:color w:val="000000" w:themeColor="text1" w:themeTint="FF" w:themeShade="FF"/>
                <w:lang w:eastAsia="zh-TW"/>
              </w:rPr>
              <w:t>:00 (Beijing)</w:t>
            </w:r>
          </w:p>
          <w:p w:rsidR="00C52A1D" w:rsidP="00C52A1D" w:rsidRDefault="00C52A1D" w14:paraId="1254C844" w14:textId="77777777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b/>
                <w:bCs/>
                <w:color w:val="000000"/>
                <w:lang w:eastAsia="zh-TW"/>
              </w:rPr>
            </w:pPr>
          </w:p>
          <w:p w:rsidRPr="003A39C5" w:rsidR="00C52A1D" w:rsidP="00C52A1D" w:rsidRDefault="00C52A1D" w14:paraId="29885DAD" w14:textId="77777777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b/>
                <w:bCs/>
                <w:color w:val="000000"/>
                <w:lang w:eastAsia="zh-TW"/>
              </w:rPr>
            </w:pPr>
          </w:p>
        </w:tc>
        <w:tc>
          <w:tcPr>
            <w:tcW w:w="4243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shd w:val="clear" w:color="auto" w:fill="DDEDDA" w:themeFill="accent4" w:themeFillTint="33"/>
            <w:tcMar/>
          </w:tcPr>
          <w:p w:rsidRPr="003A39C5" w:rsidR="00C52A1D" w:rsidP="4B38082A" w:rsidRDefault="00C52A1D" w14:paraId="6F7E8C9D" w14:textId="3EAF6D4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B38082A" w:rsidR="0864FDEB">
              <w:rPr>
                <w:rFonts w:ascii="Arial" w:hAnsi="Arial" w:eastAsia="Times New Roman" w:cs="Arial" w:asciiTheme="majorAscii" w:hAnsiTheme="majorAscii" w:cstheme="majorAscii"/>
                <w:color w:val="000000" w:themeColor="text1" w:themeTint="FF" w:themeShade="FF"/>
                <w:lang w:eastAsia="zh-TW"/>
              </w:rPr>
              <w:t>Q&amp;A</w:t>
            </w:r>
          </w:p>
        </w:tc>
        <w:tc>
          <w:tcPr>
            <w:tcW w:w="2355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shd w:val="clear" w:color="auto" w:fill="DDEDDA" w:themeFill="accent4" w:themeFillTint="33"/>
            <w:tcMar/>
          </w:tcPr>
          <w:p w:rsidRPr="00C52A1D" w:rsidR="00C52A1D" w:rsidP="4B38082A" w:rsidRDefault="00C52A1D" w14:paraId="64E549E9" w14:textId="46732324">
            <w:pPr>
              <w:spacing w:after="0" w:line="240" w:lineRule="auto"/>
              <w:textAlignment w:val="baseline"/>
              <w:rPr>
                <w:rFonts w:ascii="Arial" w:hAnsi="Arial" w:cs="Arial" w:asciiTheme="majorAscii" w:hAnsiTheme="majorAscii" w:cstheme="majorAscii"/>
                <w:color w:val="000000"/>
                <w:highlight w:val="yellow"/>
                <w:lang w:eastAsia="zh-TW"/>
              </w:rPr>
            </w:pPr>
          </w:p>
        </w:tc>
      </w:tr>
    </w:tbl>
    <w:p w:rsidRPr="003A39C5" w:rsidR="003A39C5" w:rsidP="003A39C5" w:rsidRDefault="003A39C5" w14:paraId="0AC19199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color w:val="000000"/>
          <w:sz w:val="18"/>
          <w:szCs w:val="18"/>
          <w:lang w:eastAsia="zh-TW"/>
        </w:rPr>
      </w:pPr>
      <w:r w:rsidRPr="003A39C5">
        <w:rPr>
          <w:rFonts w:ascii="Arial" w:hAnsi="Arial" w:eastAsia="Times New Roman" w:cs="Arial"/>
          <w:color w:val="000000"/>
          <w:lang w:eastAsia="zh-TW"/>
        </w:rPr>
        <w:t> </w:t>
      </w:r>
    </w:p>
    <w:p w:rsidR="003A39C5" w:rsidRDefault="003A39C5" w14:paraId="3EFB5926" w14:textId="77777777">
      <w:pPr>
        <w:spacing w:after="0" w:line="240" w:lineRule="auto"/>
        <w:rPr>
          <w:rFonts w:ascii="Arial" w:hAnsi="Arial" w:eastAsia="Times New Roman" w:cs="Arial"/>
          <w:b/>
          <w:bCs/>
          <w:color w:val="00823E"/>
          <w:sz w:val="36"/>
          <w:szCs w:val="36"/>
          <w:lang w:eastAsia="zh-TW"/>
        </w:rPr>
      </w:pPr>
      <w:r>
        <w:rPr>
          <w:rFonts w:ascii="Arial" w:hAnsi="Arial" w:eastAsia="Times New Roman" w:cs="Arial"/>
          <w:b/>
          <w:bCs/>
          <w:color w:val="00823E"/>
          <w:sz w:val="36"/>
          <w:szCs w:val="36"/>
          <w:lang w:eastAsia="zh-TW"/>
        </w:rPr>
        <w:br w:type="page"/>
      </w:r>
    </w:p>
    <w:p w:rsidR="0091035A" w:rsidP="00C1270C" w:rsidRDefault="0091035A" w14:paraId="4B97D3FB" w14:textId="77777777">
      <w:pPr>
        <w:spacing w:after="0" w:line="240" w:lineRule="auto"/>
        <w:contextualSpacing/>
        <w:rPr>
          <w:rFonts w:ascii="Arial" w:hAnsi="Arial" w:cs="Arial"/>
          <w:b/>
          <w:bCs/>
        </w:rPr>
      </w:pPr>
    </w:p>
    <w:p w:rsidRPr="00C52A1D" w:rsidR="00C52A1D" w:rsidP="4B38082A" w:rsidRDefault="00C52A1D" w14:paraId="3884EF54" w14:textId="69AB10B1">
      <w:pPr>
        <w:pStyle w:val="Normal"/>
        <w:suppressLineNumbers w:val="0"/>
        <w:bidi w:val="0"/>
        <w:spacing w:after="0" w:line="240" w:lineRule="auto"/>
        <w:contextualSpacing w:val="1"/>
        <w:rPr>
          <w:rFonts w:ascii="Arial" w:hAnsi="Arial" w:cs="Arial"/>
          <w:color w:val="auto"/>
          <w:lang w:eastAsia="zh-TW"/>
        </w:rPr>
      </w:pPr>
      <w:r w:rsidRPr="4B38082A" w:rsidR="3738B5AF">
        <w:rPr>
          <w:rFonts w:ascii="Arial" w:hAnsi="Arial" w:cs="Arial"/>
          <w:b w:val="1"/>
          <w:bCs w:val="1"/>
        </w:rPr>
        <w:t>Zoom Link:</w:t>
      </w:r>
      <w:r>
        <w:tab/>
      </w:r>
      <w:hyperlink r:id="R6e0b25f9527c4873">
        <w:r w:rsidRPr="4B38082A" w:rsidR="006120B9">
          <w:rPr>
            <w:rStyle w:val="Hyperlink"/>
            <w:rFonts w:ascii="Arial" w:hAnsi="Arial" w:cs="Arial"/>
            <w:b w:val="1"/>
            <w:bCs w:val="1"/>
          </w:rPr>
          <w:t>https://us02web.zoom.us/j/89782921906</w:t>
        </w:r>
      </w:hyperlink>
      <w:r w:rsidRPr="4B38082A" w:rsidR="006120B9">
        <w:rPr>
          <w:rFonts w:ascii="Arial" w:hAnsi="Arial" w:cs="Arial"/>
          <w:b w:val="1"/>
          <w:bCs w:val="1"/>
        </w:rPr>
        <w:t xml:space="preserve"> </w:t>
      </w:r>
    </w:p>
    <w:p w:rsidRPr="00C1270C" w:rsidR="00C1270C" w:rsidP="00C1270C" w:rsidRDefault="00C1270C" w14:paraId="2E43948F" w14:textId="77777777">
      <w:pPr>
        <w:spacing w:after="0" w:line="240" w:lineRule="auto"/>
        <w:textAlignment w:val="baseline"/>
        <w:rPr>
          <w:rFonts w:ascii="Arial" w:hAnsi="Arial" w:eastAsia="Times New Roman" w:cs="Arial"/>
          <w:b/>
          <w:bCs/>
          <w:color w:val="00823E"/>
          <w:sz w:val="21"/>
          <w:szCs w:val="21"/>
          <w:lang w:eastAsia="zh-TW"/>
        </w:rPr>
      </w:pPr>
    </w:p>
    <w:p w:rsidRPr="003562B7" w:rsidR="003A39C5" w:rsidP="003A39C5" w:rsidRDefault="003562B7" w14:paraId="71A6EB0B" w14:textId="600356F2">
      <w:pPr>
        <w:spacing w:after="0" w:line="240" w:lineRule="auto"/>
        <w:textAlignment w:val="baseline"/>
        <w:rPr>
          <w:rFonts w:ascii="Segoe UI" w:hAnsi="Segoe UI" w:cs="Segoe UI"/>
          <w:b/>
          <w:bCs/>
          <w:color w:val="00823E"/>
          <w:sz w:val="18"/>
          <w:szCs w:val="18"/>
          <w:lang w:eastAsia="zh-TW"/>
        </w:rPr>
      </w:pPr>
      <w:r>
        <w:rPr>
          <w:rFonts w:hint="eastAsia" w:ascii="Arial" w:hAnsi="Arial" w:cs="Arial"/>
          <w:b/>
          <w:bCs/>
          <w:color w:val="00823E"/>
          <w:sz w:val="36"/>
          <w:szCs w:val="36"/>
          <w:lang w:eastAsia="zh-TW"/>
        </w:rPr>
        <w:t>Wednesday</w:t>
      </w:r>
      <w:r w:rsidRPr="003A39C5" w:rsidR="003A39C5">
        <w:rPr>
          <w:rFonts w:ascii="Arial" w:hAnsi="Arial" w:eastAsia="Times New Roman" w:cs="Arial"/>
          <w:b/>
          <w:bCs/>
          <w:color w:val="00823E"/>
          <w:sz w:val="36"/>
          <w:szCs w:val="36"/>
          <w:lang w:eastAsia="zh-TW"/>
        </w:rPr>
        <w:t xml:space="preserve"> </w:t>
      </w:r>
      <w:r>
        <w:rPr>
          <w:rFonts w:hint="eastAsia" w:ascii="Arial" w:hAnsi="Arial" w:cs="Arial"/>
          <w:b/>
          <w:bCs/>
          <w:color w:val="00823E"/>
          <w:sz w:val="36"/>
          <w:szCs w:val="36"/>
          <w:lang w:eastAsia="zh-TW"/>
        </w:rPr>
        <w:t>11</w:t>
      </w:r>
      <w:r w:rsidRPr="003A39C5" w:rsidR="003A39C5">
        <w:rPr>
          <w:rFonts w:ascii="Arial" w:hAnsi="Arial" w:eastAsia="Times New Roman" w:cs="Arial"/>
          <w:b/>
          <w:bCs/>
          <w:color w:val="00823E"/>
          <w:sz w:val="28"/>
          <w:szCs w:val="28"/>
          <w:vertAlign w:val="superscript"/>
          <w:lang w:eastAsia="zh-TW"/>
        </w:rPr>
        <w:t>th</w:t>
      </w:r>
      <w:r w:rsidRPr="003A39C5" w:rsidR="003A39C5">
        <w:rPr>
          <w:rFonts w:ascii="Arial" w:hAnsi="Arial" w:eastAsia="Times New Roman" w:cs="Arial"/>
          <w:b/>
          <w:bCs/>
          <w:color w:val="00823E"/>
          <w:sz w:val="36"/>
          <w:szCs w:val="36"/>
          <w:lang w:eastAsia="zh-TW"/>
        </w:rPr>
        <w:t xml:space="preserve"> November 202</w:t>
      </w:r>
      <w:r>
        <w:rPr>
          <w:rFonts w:hint="eastAsia" w:ascii="Arial" w:hAnsi="Arial" w:cs="Arial"/>
          <w:b/>
          <w:bCs/>
          <w:color w:val="00823E"/>
          <w:sz w:val="36"/>
          <w:szCs w:val="36"/>
          <w:lang w:eastAsia="zh-TW"/>
        </w:rPr>
        <w:t>6</w:t>
      </w:r>
    </w:p>
    <w:p w:rsidRPr="003A39C5" w:rsidR="003A39C5" w:rsidP="003A39C5" w:rsidRDefault="003A39C5" w14:paraId="2B93EE92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color w:val="000000"/>
          <w:sz w:val="18"/>
          <w:szCs w:val="18"/>
          <w:lang w:eastAsia="zh-TW"/>
        </w:rPr>
      </w:pPr>
    </w:p>
    <w:tbl>
      <w:tblPr>
        <w:tblW w:w="8976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4534"/>
        <w:gridCol w:w="1898"/>
      </w:tblGrid>
      <w:tr w:rsidRPr="003A39C5" w:rsidR="002D5B8E" w:rsidTr="788DBF7F" w14:paraId="7BB25119" w14:textId="77777777">
        <w:trPr>
          <w:trHeight w:val="338"/>
        </w:trPr>
        <w:tc>
          <w:tcPr>
            <w:tcW w:w="2544" w:type="dxa"/>
            <w:tcBorders>
              <w:top w:val="single" w:color="5D9E4D" w:themeColor="accent4" w:sz="6" w:space="0"/>
              <w:left w:val="single" w:color="5D9E4D" w:themeColor="accent4" w:sz="6" w:space="0"/>
              <w:bottom w:val="single" w:color="5D9E4D" w:themeColor="accent4" w:sz="6" w:space="0"/>
              <w:right w:val="nil"/>
            </w:tcBorders>
            <w:shd w:val="clear" w:color="auto" w:fill="5D9E4D" w:themeFill="accent4"/>
            <w:tcMar/>
            <w:hideMark/>
          </w:tcPr>
          <w:p w:rsidRPr="003A39C5" w:rsidR="002D5B8E" w:rsidP="003A39C5" w:rsidRDefault="002D5B8E" w14:paraId="65342E5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zh-TW"/>
              </w:rPr>
            </w:pPr>
            <w:r w:rsidRPr="003A39C5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Time</w:t>
            </w:r>
          </w:p>
        </w:tc>
        <w:tc>
          <w:tcPr>
            <w:tcW w:w="4534" w:type="dxa"/>
            <w:tcBorders>
              <w:top w:val="single" w:color="5D9E4D" w:themeColor="accent4" w:sz="6" w:space="0"/>
              <w:left w:val="nil"/>
              <w:bottom w:val="single" w:color="5D9E4D" w:themeColor="accent4" w:sz="6" w:space="0"/>
              <w:right w:val="nil"/>
            </w:tcBorders>
            <w:shd w:val="clear" w:color="auto" w:fill="5D9E4D" w:themeFill="accent4"/>
            <w:tcMar/>
            <w:hideMark/>
          </w:tcPr>
          <w:p w:rsidRPr="003A39C5" w:rsidR="002D5B8E" w:rsidP="003A39C5" w:rsidRDefault="002D5B8E" w14:paraId="1DE23DCF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zh-TW"/>
              </w:rPr>
            </w:pPr>
            <w:r w:rsidRPr="003A39C5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Speakers </w:t>
            </w:r>
          </w:p>
        </w:tc>
        <w:tc>
          <w:tcPr>
            <w:tcW w:w="1898" w:type="dxa"/>
            <w:tcBorders>
              <w:top w:val="single" w:color="5D9E4D" w:themeColor="accent4" w:sz="6" w:space="0"/>
              <w:left w:val="nil"/>
              <w:bottom w:val="single" w:color="5D9E4D" w:themeColor="accent4" w:sz="6" w:space="0"/>
              <w:right w:val="single" w:color="5D9E4D" w:themeColor="accent4" w:sz="6" w:space="0"/>
            </w:tcBorders>
            <w:shd w:val="clear" w:color="auto" w:fill="5D9E4D" w:themeFill="accent4"/>
            <w:tcMar/>
            <w:hideMark/>
          </w:tcPr>
          <w:p w:rsidRPr="003A39C5" w:rsidR="002D5B8E" w:rsidP="003A39C5" w:rsidRDefault="002D5B8E" w14:paraId="0B69FA41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zh-TW"/>
              </w:rPr>
            </w:pPr>
            <w:r w:rsidRPr="003A39C5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Project Codes </w:t>
            </w:r>
          </w:p>
        </w:tc>
      </w:tr>
      <w:tr w:rsidRPr="003A39C5" w:rsidR="001C19FA" w:rsidTr="788DBF7F" w14:paraId="0B85B26C" w14:textId="77777777">
        <w:trPr>
          <w:trHeight w:val="338"/>
        </w:trPr>
        <w:tc>
          <w:tcPr>
            <w:tcW w:w="2544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tcMar/>
            <w:hideMark/>
          </w:tcPr>
          <w:p w:rsidRPr="001C19FA" w:rsidR="001C19FA" w:rsidP="001C19FA" w:rsidRDefault="001C19FA" w14:paraId="49EC56DC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</w:pP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10: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30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 xml:space="preserve"> – 1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00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 xml:space="preserve"> (UK)</w:t>
            </w:r>
          </w:p>
          <w:p w:rsidRPr="002D1E3F" w:rsidR="001C19FA" w:rsidP="001C19FA" w:rsidRDefault="001C19FA" w14:paraId="0ACD0067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/>
              </w:rPr>
            </w:pP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18: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3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0 – 1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9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00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 xml:space="preserve"> (Beijing)</w:t>
            </w:r>
          </w:p>
        </w:tc>
        <w:tc>
          <w:tcPr>
            <w:tcW w:w="4534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tcMar/>
          </w:tcPr>
          <w:p w:rsidR="007F033C" w:rsidP="001C19FA" w:rsidRDefault="007F033C" w14:paraId="592C5351" w14:textId="14853F18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 w:rsidRPr="007F033C">
              <w:rPr>
                <w:rFonts w:ascii="Arial" w:hAnsi="Arial" w:cs="Arial"/>
                <w:color w:val="000000"/>
                <w:lang w:eastAsia="zh-TW"/>
              </w:rPr>
              <w:t>Prof. Katherine Bull</w:t>
            </w:r>
          </w:p>
          <w:p w:rsidR="00F21A68" w:rsidP="001C19FA" w:rsidRDefault="007F033C" w14:paraId="5A801DEB" w14:textId="17BA17B6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 w:rsidRPr="007F033C">
              <w:rPr>
                <w:rFonts w:ascii="Arial" w:hAnsi="Arial" w:cs="Arial"/>
                <w:color w:val="000000"/>
                <w:lang w:eastAsia="zh-TW"/>
              </w:rPr>
              <w:t>Prof. Roman Fischer</w:t>
            </w:r>
          </w:p>
          <w:p w:rsidR="007F033C" w:rsidP="001C19FA" w:rsidRDefault="007F033C" w14:paraId="01ED3347" w14:textId="7777777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 w:rsidRPr="007F033C">
              <w:rPr>
                <w:rFonts w:ascii="Arial" w:hAnsi="Arial" w:cs="Arial"/>
                <w:color w:val="000000"/>
                <w:lang w:eastAsia="zh-TW"/>
              </w:rPr>
              <w:t>Prof. Simon Leedham</w:t>
            </w:r>
          </w:p>
          <w:p w:rsidR="007F033C" w:rsidP="001C19FA" w:rsidRDefault="007F033C" w14:paraId="1893F70B" w14:textId="7777777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 w:rsidRPr="007F033C">
              <w:rPr>
                <w:rFonts w:ascii="Arial" w:hAnsi="Arial" w:cs="Arial"/>
                <w:color w:val="000000"/>
                <w:lang w:eastAsia="zh-TW"/>
              </w:rPr>
              <w:t>Prof. Chunxiao Song</w:t>
            </w:r>
          </w:p>
          <w:p w:rsidRPr="00F21A68" w:rsidR="007F033C" w:rsidP="001C19FA" w:rsidRDefault="007F033C" w14:paraId="499F8C84" w14:textId="56D22813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</w:p>
        </w:tc>
        <w:tc>
          <w:tcPr>
            <w:tcW w:w="1898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tcMar/>
          </w:tcPr>
          <w:p w:rsidR="007F033C" w:rsidP="001C19FA" w:rsidRDefault="007F033C" w14:paraId="6C831EEC" w14:textId="7D464116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/>
                <w:lang w:eastAsia="zh-TW"/>
              </w:rPr>
              <w:t>5.04</w:t>
            </w:r>
          </w:p>
          <w:p w:rsidR="00641E17" w:rsidP="001C19FA" w:rsidRDefault="007F033C" w14:paraId="4688FD67" w14:textId="2ACBEE56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/>
                <w:lang w:eastAsia="zh-TW"/>
              </w:rPr>
              <w:t>1.01</w:t>
            </w:r>
          </w:p>
          <w:p w:rsidR="007F033C" w:rsidP="001C19FA" w:rsidRDefault="007F033C" w14:paraId="2E952E24" w14:textId="7777777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/>
                <w:lang w:eastAsia="zh-TW"/>
              </w:rPr>
              <w:t>1.03</w:t>
            </w:r>
          </w:p>
          <w:p w:rsidRPr="00F21A68" w:rsidR="007F033C" w:rsidP="001C19FA" w:rsidRDefault="007F033C" w14:paraId="487354B6" w14:textId="00A66A0F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/>
                <w:lang w:eastAsia="zh-TW"/>
              </w:rPr>
              <w:t>1.06</w:t>
            </w:r>
          </w:p>
        </w:tc>
      </w:tr>
      <w:tr w:rsidRPr="003A39C5" w:rsidR="001C19FA" w:rsidTr="788DBF7F" w14:paraId="125885B6" w14:textId="77777777">
        <w:trPr>
          <w:trHeight w:val="445"/>
        </w:trPr>
        <w:tc>
          <w:tcPr>
            <w:tcW w:w="2544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shd w:val="clear" w:color="auto" w:fill="DDEDDA" w:themeFill="accent4" w:themeFillTint="33"/>
            <w:tcMar/>
            <w:hideMark/>
          </w:tcPr>
          <w:p w:rsidRPr="001C19FA" w:rsidR="001C19FA" w:rsidP="001C19FA" w:rsidRDefault="001C19FA" w14:paraId="231A86B8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</w:pP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:00 – 1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:30 (UK)</w:t>
            </w:r>
          </w:p>
          <w:p w:rsidR="001C19FA" w:rsidP="001C19FA" w:rsidRDefault="001C19FA" w14:paraId="4BAEFE22" w14:textId="77777777"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9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:00 – 1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9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:30 (Beijing)</w:t>
            </w:r>
          </w:p>
        </w:tc>
        <w:tc>
          <w:tcPr>
            <w:tcW w:w="4534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shd w:val="clear" w:color="auto" w:fill="DDEDDA" w:themeFill="accent4" w:themeFillTint="33"/>
            <w:tcMar/>
          </w:tcPr>
          <w:p w:rsidR="001C19FA" w:rsidP="001C19FA" w:rsidRDefault="007F033C" w14:paraId="5D20478B" w14:textId="02C90682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  <w:r w:rsidRPr="007F033C">
              <w:rPr>
                <w:rFonts w:ascii="Arial" w:hAnsi="Arial" w:eastAsia="Times New Roman" w:cs="Arial"/>
                <w:color w:val="000000"/>
                <w:lang w:eastAsia="zh-TW"/>
              </w:rPr>
              <w:t>Dr Yi-Ling Chen</w:t>
            </w:r>
          </w:p>
          <w:p w:rsidR="007F033C" w:rsidP="001C19FA" w:rsidRDefault="007F033C" w14:paraId="1415C5FD" w14:textId="750B514F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  <w:r w:rsidRPr="007F033C">
              <w:rPr>
                <w:rFonts w:ascii="Arial" w:hAnsi="Arial" w:eastAsia="Times New Roman" w:cs="Arial"/>
                <w:color w:val="000000"/>
                <w:lang w:eastAsia="zh-TW"/>
              </w:rPr>
              <w:t>Dr Nikolaos Kanellakis</w:t>
            </w:r>
          </w:p>
          <w:p w:rsidR="007F033C" w:rsidP="001C19FA" w:rsidRDefault="007F033C" w14:paraId="65241FD5" w14:textId="4E3B4AB9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  <w:r w:rsidRPr="007F033C">
              <w:rPr>
                <w:rFonts w:ascii="Arial" w:hAnsi="Arial" w:eastAsia="Times New Roman" w:cs="Arial"/>
                <w:color w:val="000000"/>
                <w:lang w:eastAsia="zh-TW"/>
              </w:rPr>
              <w:t>Dr Pablo F. Céspedes</w:t>
            </w:r>
          </w:p>
          <w:p w:rsidRPr="003A39C5" w:rsidR="007F033C" w:rsidP="001C19FA" w:rsidRDefault="007F033C" w14:paraId="78A3D87C" w14:textId="78AA0CEE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</w:p>
        </w:tc>
        <w:tc>
          <w:tcPr>
            <w:tcW w:w="1898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shd w:val="clear" w:color="auto" w:fill="DDEDDA" w:themeFill="accent4" w:themeFillTint="33"/>
            <w:tcMar/>
          </w:tcPr>
          <w:p w:rsidR="00641E17" w:rsidP="001C19FA" w:rsidRDefault="007F033C" w14:paraId="19399F05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color w:val="000000"/>
                <w:lang w:eastAsia="zh-TW"/>
              </w:rPr>
              <w:t>1.07 &amp; 4.03</w:t>
            </w:r>
          </w:p>
          <w:p w:rsidR="007F033C" w:rsidP="001C19FA" w:rsidRDefault="007F033C" w14:paraId="7CC25407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color w:val="000000"/>
                <w:lang w:eastAsia="zh-TW"/>
              </w:rPr>
              <w:t>4.02</w:t>
            </w:r>
          </w:p>
          <w:p w:rsidRPr="003A39C5" w:rsidR="007F033C" w:rsidP="001C19FA" w:rsidRDefault="007F033C" w14:paraId="258C4C51" w14:textId="5A89AAC3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color w:val="000000"/>
                <w:lang w:eastAsia="zh-TW"/>
              </w:rPr>
              <w:t>4.04 &amp; 4.05</w:t>
            </w:r>
          </w:p>
        </w:tc>
      </w:tr>
      <w:tr w:rsidRPr="003A39C5" w:rsidR="001C19FA" w:rsidTr="788DBF7F" w14:paraId="4CC06F1E" w14:textId="77777777">
        <w:trPr>
          <w:trHeight w:val="338"/>
        </w:trPr>
        <w:tc>
          <w:tcPr>
            <w:tcW w:w="2544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tcMar/>
            <w:hideMark/>
          </w:tcPr>
          <w:p w:rsidRPr="001C19FA" w:rsidR="001C19FA" w:rsidP="001C19FA" w:rsidRDefault="001C19FA" w14:paraId="690E5920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</w:pP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3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0 – 1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2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0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0 (UK)</w:t>
            </w:r>
          </w:p>
          <w:p w:rsidRPr="002D1E3F" w:rsidR="001C19FA" w:rsidP="001C19FA" w:rsidRDefault="001C19FA" w14:paraId="667E21CD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/>
              </w:rPr>
            </w:pP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9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3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 xml:space="preserve">0 – 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20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0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0 (Beijing)</w:t>
            </w:r>
          </w:p>
        </w:tc>
        <w:tc>
          <w:tcPr>
            <w:tcW w:w="4534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tcMar/>
          </w:tcPr>
          <w:p w:rsidR="001C19FA" w:rsidP="001C19FA" w:rsidRDefault="007F033C" w14:paraId="6378F585" w14:textId="53AE71E6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  <w:r w:rsidRPr="007F033C">
              <w:rPr>
                <w:rFonts w:ascii="Arial" w:hAnsi="Arial" w:eastAsia="Times New Roman" w:cs="Arial"/>
                <w:color w:val="000000"/>
                <w:lang w:eastAsia="zh-TW"/>
              </w:rPr>
              <w:t>Dr Winok Lapidaire</w:t>
            </w:r>
          </w:p>
          <w:p w:rsidR="007F033C" w:rsidP="001C19FA" w:rsidRDefault="007F033C" w14:paraId="03822640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  <w:r w:rsidRPr="007F033C">
              <w:rPr>
                <w:rFonts w:ascii="Arial" w:hAnsi="Arial" w:eastAsia="Times New Roman" w:cs="Arial"/>
                <w:color w:val="000000"/>
                <w:lang w:eastAsia="zh-TW"/>
              </w:rPr>
              <w:t>Prof. Andrew Lewis</w:t>
            </w:r>
          </w:p>
          <w:p w:rsidR="007F033C" w:rsidP="001C19FA" w:rsidRDefault="007F033C" w14:paraId="56238F03" w14:textId="77777777">
            <w:pPr>
              <w:spacing w:after="0" w:line="240" w:lineRule="auto"/>
              <w:textAlignment w:val="baseline"/>
            </w:pPr>
            <w:r w:rsidRPr="788DBF7F" w:rsidR="007F033C">
              <w:rPr>
                <w:rFonts w:ascii="Arial" w:hAnsi="Arial" w:eastAsia="Times New Roman" w:cs="Arial"/>
                <w:color w:val="000000" w:themeColor="text1" w:themeTint="FF" w:themeShade="FF"/>
                <w:lang w:eastAsia="zh-TW"/>
              </w:rPr>
              <w:t>Prof. Qiang Zhang</w:t>
            </w:r>
          </w:p>
          <w:p w:rsidR="48CA03CD" w:rsidP="788DBF7F" w:rsidRDefault="48CA03CD" w14:paraId="51589803" w14:textId="63F3B626">
            <w:pPr>
              <w:pStyle w:val="Normal"/>
              <w:spacing w:after="0" w:line="240" w:lineRule="auto"/>
              <w:rPr>
                <w:rFonts w:ascii="Arial" w:hAnsi="Arial" w:eastAsia="Times New Roman" w:cs="Arial"/>
                <w:noProof w:val="0"/>
                <w:sz w:val="22"/>
                <w:szCs w:val="22"/>
                <w:lang w:val="en-GB"/>
              </w:rPr>
            </w:pPr>
            <w:r w:rsidRPr="788DBF7F" w:rsidR="48CA03CD">
              <w:rPr>
                <w:rFonts w:ascii="Arial" w:hAnsi="Arial" w:eastAsia="Times New Roman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2"/>
                <w:szCs w:val="22"/>
                <w:lang w:val="en-GB"/>
              </w:rPr>
              <w:t>Prof. Tim Elliott</w:t>
            </w:r>
          </w:p>
          <w:p w:rsidRPr="003A39C5" w:rsidR="007F033C" w:rsidP="001C19FA" w:rsidRDefault="007F033C" w14:paraId="67023EF4" w14:textId="12D3D751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</w:p>
        </w:tc>
        <w:tc>
          <w:tcPr>
            <w:tcW w:w="1898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tcMar/>
          </w:tcPr>
          <w:p w:rsidR="00E46D8B" w:rsidP="001C19FA" w:rsidRDefault="007F033C" w14:paraId="667D5374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color w:val="000000"/>
                <w:lang w:eastAsia="zh-TW"/>
              </w:rPr>
              <w:t>2.02</w:t>
            </w:r>
          </w:p>
          <w:p w:rsidR="007F033C" w:rsidP="001C19FA" w:rsidRDefault="007F033C" w14:paraId="4C3E3808" w14:textId="36CAD511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color w:val="000000"/>
                <w:lang w:eastAsia="zh-TW"/>
              </w:rPr>
              <w:t>2.03</w:t>
            </w:r>
          </w:p>
          <w:p w:rsidRPr="003A39C5" w:rsidR="007F033C" w:rsidP="001C19FA" w:rsidRDefault="007F033C" w14:paraId="30F92775" w14:textId="17BD59BF">
            <w:pPr>
              <w:spacing w:after="0" w:line="240" w:lineRule="auto"/>
              <w:textAlignment w:val="baseline"/>
            </w:pPr>
            <w:r w:rsidRPr="788DBF7F" w:rsidR="007F033C">
              <w:rPr>
                <w:rFonts w:ascii="Arial" w:hAnsi="Arial" w:eastAsia="Times New Roman" w:cs="Arial"/>
                <w:color w:val="000000" w:themeColor="text1" w:themeTint="FF" w:themeShade="FF"/>
                <w:lang w:eastAsia="zh-TW"/>
              </w:rPr>
              <w:t>2.06</w:t>
            </w:r>
          </w:p>
          <w:p w:rsidRPr="003A39C5" w:rsidR="007F033C" w:rsidP="001C19FA" w:rsidRDefault="007F033C" w14:paraId="270382DF" w14:textId="6E89E45A">
            <w:pPr>
              <w:spacing w:after="0" w:line="240" w:lineRule="auto"/>
              <w:textAlignment w:val="baseline"/>
            </w:pPr>
            <w:r w:rsidRPr="788DBF7F" w:rsidR="76E56D46">
              <w:rPr>
                <w:rFonts w:ascii="Arial" w:hAnsi="Arial" w:eastAsia="Times New Roman" w:cs="Arial"/>
                <w:color w:val="000000" w:themeColor="text1" w:themeTint="FF" w:themeShade="FF"/>
                <w:lang w:eastAsia="zh-TW"/>
              </w:rPr>
              <w:t>1.02</w:t>
            </w:r>
          </w:p>
        </w:tc>
      </w:tr>
      <w:tr w:rsidRPr="003A39C5" w:rsidR="001C19FA" w:rsidTr="788DBF7F" w14:paraId="413D599A" w14:textId="77777777">
        <w:trPr>
          <w:trHeight w:val="338"/>
        </w:trPr>
        <w:tc>
          <w:tcPr>
            <w:tcW w:w="2544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shd w:val="clear" w:color="auto" w:fill="DDEDDA" w:themeFill="accent4" w:themeFillTint="33"/>
            <w:tcMar/>
            <w:hideMark/>
          </w:tcPr>
          <w:p w:rsidRPr="001C19FA" w:rsidR="001C19FA" w:rsidP="001C19FA" w:rsidRDefault="001C19FA" w14:paraId="0D739E07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</w:pP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2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:00 – 1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2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:30 (UK)</w:t>
            </w:r>
          </w:p>
          <w:p w:rsidR="001C19FA" w:rsidP="001C19FA" w:rsidRDefault="001C19FA" w14:paraId="27823B00" w14:textId="77777777"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20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 xml:space="preserve">:00 – 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20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:30 (Beijing)</w:t>
            </w:r>
          </w:p>
        </w:tc>
        <w:tc>
          <w:tcPr>
            <w:tcW w:w="4534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shd w:val="clear" w:color="auto" w:fill="DDEDDA" w:themeFill="accent4" w:themeFillTint="33"/>
            <w:tcMar/>
          </w:tcPr>
          <w:p w:rsidR="001C19FA" w:rsidP="001C19FA" w:rsidRDefault="007F033C" w14:paraId="40BCCF01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  <w:r w:rsidRPr="007F033C">
              <w:rPr>
                <w:rFonts w:ascii="Arial" w:hAnsi="Arial" w:eastAsia="Times New Roman" w:cs="Arial"/>
                <w:color w:val="000000"/>
                <w:lang w:eastAsia="zh-TW"/>
              </w:rPr>
              <w:t>Prof. Ann Sarah Walker</w:t>
            </w:r>
          </w:p>
          <w:p w:rsidR="007F033C" w:rsidP="001C19FA" w:rsidRDefault="007F033C" w14:paraId="29324598" w14:textId="66546476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  <w:r w:rsidRPr="007F033C">
              <w:rPr>
                <w:rFonts w:ascii="Arial" w:hAnsi="Arial" w:eastAsia="Times New Roman" w:cs="Arial"/>
                <w:color w:val="000000"/>
                <w:lang w:eastAsia="zh-TW"/>
              </w:rPr>
              <w:t>Dr Susannah Fleming</w:t>
            </w:r>
          </w:p>
          <w:p w:rsidR="007F033C" w:rsidP="001C19FA" w:rsidRDefault="007F033C" w14:paraId="7ED37C36" w14:textId="77777777">
            <w:pPr>
              <w:spacing w:after="0" w:line="240" w:lineRule="auto"/>
              <w:textAlignment w:val="baseline"/>
            </w:pPr>
            <w:r w:rsidRPr="788DBF7F" w:rsidR="007F033C">
              <w:rPr>
                <w:rFonts w:ascii="Arial" w:hAnsi="Arial" w:eastAsia="Times New Roman" w:cs="Arial"/>
                <w:color w:val="000000" w:themeColor="text1" w:themeTint="FF" w:themeShade="FF"/>
                <w:lang w:eastAsia="zh-TW"/>
              </w:rPr>
              <w:t>Prof. Chris Butler</w:t>
            </w:r>
          </w:p>
          <w:p w:rsidR="4A31DE36" w:rsidP="788DBF7F" w:rsidRDefault="4A31DE36" w14:paraId="56D46FD4" w14:textId="072F9352">
            <w:pPr>
              <w:spacing w:after="0" w:line="240" w:lineRule="auto"/>
            </w:pPr>
            <w:r w:rsidRPr="788DBF7F" w:rsidR="4A31DE36">
              <w:rPr>
                <w:rFonts w:ascii="Arial" w:hAnsi="Arial" w:eastAsia="Times New Roman" w:cs="Arial"/>
                <w:color w:val="000000" w:themeColor="text1" w:themeTint="FF" w:themeShade="FF"/>
                <w:lang w:eastAsia="zh-TW"/>
              </w:rPr>
              <w:t>Dr Eleni Louka</w:t>
            </w:r>
          </w:p>
          <w:p w:rsidRPr="003A39C5" w:rsidR="007F033C" w:rsidP="001C19FA" w:rsidRDefault="007F033C" w14:paraId="51040183" w14:textId="354D1110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</w:p>
        </w:tc>
        <w:tc>
          <w:tcPr>
            <w:tcW w:w="1898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shd w:val="clear" w:color="auto" w:fill="DDEDDA" w:themeFill="accent4" w:themeFillTint="33"/>
            <w:tcMar/>
          </w:tcPr>
          <w:p w:rsidR="00E46D8B" w:rsidP="001C19FA" w:rsidRDefault="007F033C" w14:paraId="7B4B523B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color w:val="000000"/>
                <w:lang w:eastAsia="zh-TW"/>
              </w:rPr>
              <w:t>3.01</w:t>
            </w:r>
          </w:p>
          <w:p w:rsidR="007F033C" w:rsidP="001C19FA" w:rsidRDefault="007F033C" w14:paraId="0DE4186C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color w:val="000000"/>
                <w:lang w:eastAsia="zh-TW"/>
              </w:rPr>
              <w:t>7.01</w:t>
            </w:r>
          </w:p>
          <w:p w:rsidRPr="003A39C5" w:rsidR="007F033C" w:rsidP="001C19FA" w:rsidRDefault="007F033C" w14:paraId="11331A24" w14:textId="6E943922">
            <w:pPr>
              <w:spacing w:after="0" w:line="240" w:lineRule="auto"/>
              <w:textAlignment w:val="baseline"/>
            </w:pPr>
            <w:r w:rsidRPr="788DBF7F" w:rsidR="007F033C">
              <w:rPr>
                <w:rFonts w:ascii="Arial" w:hAnsi="Arial" w:eastAsia="Times New Roman" w:cs="Arial"/>
                <w:color w:val="000000" w:themeColor="text1" w:themeTint="FF" w:themeShade="FF"/>
                <w:lang w:eastAsia="zh-TW"/>
              </w:rPr>
              <w:t>7.03</w:t>
            </w:r>
          </w:p>
          <w:p w:rsidRPr="003A39C5" w:rsidR="007F033C" w:rsidP="001C19FA" w:rsidRDefault="007F033C" w14:paraId="129D8D2B" w14:textId="6BA142F2">
            <w:pPr>
              <w:spacing w:after="0" w:line="240" w:lineRule="auto"/>
              <w:textAlignment w:val="baseline"/>
            </w:pPr>
            <w:r w:rsidRPr="788DBF7F" w:rsidR="43E69DD9">
              <w:rPr>
                <w:rFonts w:ascii="Arial" w:hAnsi="Arial" w:eastAsia="Times New Roman" w:cs="Arial"/>
                <w:color w:val="000000" w:themeColor="text1" w:themeTint="FF" w:themeShade="FF"/>
                <w:lang w:eastAsia="zh-TW"/>
              </w:rPr>
              <w:t>8.07</w:t>
            </w:r>
          </w:p>
        </w:tc>
      </w:tr>
    </w:tbl>
    <w:p w:rsidRPr="003A39C5" w:rsidR="003A39C5" w:rsidP="003A39C5" w:rsidRDefault="003A39C5" w14:paraId="69A33E83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color w:val="000000"/>
          <w:sz w:val="18"/>
          <w:szCs w:val="18"/>
          <w:lang w:eastAsia="zh-TW"/>
        </w:rPr>
      </w:pPr>
      <w:r w:rsidRPr="003A39C5">
        <w:rPr>
          <w:rFonts w:ascii="Arial" w:hAnsi="Arial" w:eastAsia="Times New Roman" w:cs="Arial"/>
          <w:color w:val="000000"/>
          <w:lang w:eastAsia="zh-TW"/>
        </w:rPr>
        <w:t> </w:t>
      </w:r>
    </w:p>
    <w:p w:rsidRPr="003562B7" w:rsidR="003A39C5" w:rsidRDefault="003A39C5" w14:paraId="36A21210" w14:textId="77777777">
      <w:pPr>
        <w:spacing w:after="0" w:line="240" w:lineRule="auto"/>
        <w:rPr>
          <w:rFonts w:ascii="Arial" w:hAnsi="Arial" w:cs="Arial"/>
          <w:b/>
          <w:bCs/>
          <w:color w:val="00823E"/>
          <w:sz w:val="36"/>
          <w:szCs w:val="36"/>
          <w:lang w:eastAsia="zh-TW"/>
        </w:rPr>
      </w:pPr>
      <w:r>
        <w:rPr>
          <w:rFonts w:ascii="Arial" w:hAnsi="Arial" w:eastAsia="Times New Roman" w:cs="Arial"/>
          <w:b/>
          <w:bCs/>
          <w:color w:val="00823E"/>
          <w:sz w:val="36"/>
          <w:szCs w:val="36"/>
          <w:lang w:eastAsia="zh-TW"/>
        </w:rPr>
        <w:br w:type="page"/>
      </w:r>
    </w:p>
    <w:p w:rsidR="0091035A" w:rsidP="001C19FA" w:rsidRDefault="0091035A" w14:paraId="029BCDED" w14:textId="77777777">
      <w:pPr>
        <w:spacing w:after="0" w:line="240" w:lineRule="auto"/>
        <w:contextualSpacing/>
        <w:rPr>
          <w:rFonts w:ascii="Arial" w:hAnsi="Arial" w:cs="Arial"/>
          <w:b/>
          <w:bCs/>
        </w:rPr>
      </w:pPr>
    </w:p>
    <w:p w:rsidR="04575F1C" w:rsidP="4B38082A" w:rsidRDefault="04575F1C" w14:paraId="5ACEB74F" w14:textId="27F3F2EB">
      <w:pPr>
        <w:pStyle w:val="Normal"/>
        <w:suppressLineNumbers w:val="0"/>
        <w:bidi w:val="0"/>
        <w:spacing w:after="0" w:line="240" w:lineRule="auto"/>
        <w:contextualSpacing w:val="1"/>
        <w:rPr>
          <w:rFonts w:ascii="Arial" w:hAnsi="Arial" w:cs="Arial"/>
          <w:b w:val="1"/>
          <w:bCs w:val="1"/>
        </w:rPr>
      </w:pPr>
      <w:r w:rsidRPr="4B38082A" w:rsidR="04575F1C">
        <w:rPr>
          <w:rFonts w:ascii="Arial" w:hAnsi="Arial" w:cs="Arial"/>
          <w:b w:val="1"/>
          <w:bCs w:val="1"/>
        </w:rPr>
        <w:t>Zoom Link:</w:t>
      </w:r>
      <w:r>
        <w:tab/>
      </w:r>
      <w:hyperlink r:id="Refbd23dd7e7c4f04">
        <w:r w:rsidRPr="4B38082A" w:rsidR="04575F1C">
          <w:rPr>
            <w:rStyle w:val="Hyperlink"/>
            <w:rFonts w:ascii="Arial" w:hAnsi="Arial" w:cs="Arial"/>
            <w:b w:val="1"/>
            <w:bCs w:val="1"/>
          </w:rPr>
          <w:t>https://us02web.zoom.us/j/89782921906</w:t>
        </w:r>
      </w:hyperlink>
    </w:p>
    <w:p w:rsidR="4B38082A" w:rsidP="4B38082A" w:rsidRDefault="4B38082A" w14:paraId="4A15CC34" w14:textId="4C59A262">
      <w:pPr>
        <w:spacing w:after="0" w:line="240" w:lineRule="auto"/>
        <w:contextualSpacing w:val="1"/>
        <w:rPr>
          <w:rFonts w:ascii="Arial" w:hAnsi="Arial" w:cs="Arial"/>
          <w:b w:val="1"/>
          <w:bCs w:val="1"/>
          <w:highlight w:val="yellow"/>
          <w:lang w:eastAsia="zh-TW"/>
        </w:rPr>
      </w:pPr>
    </w:p>
    <w:p w:rsidRPr="00C1270C" w:rsidR="00F21A68" w:rsidP="00F21A68" w:rsidRDefault="00F21A68" w14:paraId="0669EE42" w14:textId="77777777">
      <w:pPr>
        <w:spacing w:after="0" w:line="240" w:lineRule="auto"/>
        <w:textAlignment w:val="baseline"/>
        <w:rPr>
          <w:rFonts w:ascii="Arial" w:hAnsi="Arial" w:eastAsia="Times New Roman" w:cs="Arial"/>
          <w:b/>
          <w:bCs/>
          <w:color w:val="00823E"/>
          <w:sz w:val="21"/>
          <w:szCs w:val="21"/>
          <w:lang w:eastAsia="zh-TW"/>
        </w:rPr>
      </w:pPr>
    </w:p>
    <w:p w:rsidRPr="003562B7" w:rsidR="00F21A68" w:rsidP="00F21A68" w:rsidRDefault="00F21A68" w14:paraId="28E608CF" w14:textId="334B50B0">
      <w:pPr>
        <w:spacing w:after="0" w:line="240" w:lineRule="auto"/>
        <w:textAlignment w:val="baseline"/>
        <w:rPr>
          <w:rFonts w:ascii="Segoe UI" w:hAnsi="Segoe UI" w:cs="Segoe UI"/>
          <w:b/>
          <w:bCs/>
          <w:color w:val="00823E"/>
          <w:sz w:val="18"/>
          <w:szCs w:val="18"/>
          <w:lang w:eastAsia="zh-TW"/>
        </w:rPr>
      </w:pPr>
      <w:r>
        <w:rPr>
          <w:rFonts w:hint="eastAsia" w:ascii="Arial" w:hAnsi="Arial" w:cs="Arial"/>
          <w:b/>
          <w:bCs/>
          <w:color w:val="00823E"/>
          <w:sz w:val="36"/>
          <w:szCs w:val="36"/>
          <w:lang w:eastAsia="zh-TW"/>
        </w:rPr>
        <w:t>Thursday</w:t>
      </w:r>
      <w:r w:rsidRPr="003A39C5">
        <w:rPr>
          <w:rFonts w:ascii="Arial" w:hAnsi="Arial" w:eastAsia="Times New Roman" w:cs="Arial"/>
          <w:b/>
          <w:bCs/>
          <w:color w:val="00823E"/>
          <w:sz w:val="36"/>
          <w:szCs w:val="36"/>
          <w:lang w:eastAsia="zh-TW"/>
        </w:rPr>
        <w:t xml:space="preserve"> </w:t>
      </w:r>
      <w:r>
        <w:rPr>
          <w:rFonts w:hint="eastAsia" w:ascii="Arial" w:hAnsi="Arial" w:cs="Arial"/>
          <w:b/>
          <w:bCs/>
          <w:color w:val="00823E"/>
          <w:sz w:val="36"/>
          <w:szCs w:val="36"/>
          <w:lang w:eastAsia="zh-TW"/>
        </w:rPr>
        <w:t>12</w:t>
      </w:r>
      <w:r w:rsidRPr="003A39C5">
        <w:rPr>
          <w:rFonts w:ascii="Arial" w:hAnsi="Arial" w:eastAsia="Times New Roman" w:cs="Arial"/>
          <w:b/>
          <w:bCs/>
          <w:color w:val="00823E"/>
          <w:sz w:val="28"/>
          <w:szCs w:val="28"/>
          <w:vertAlign w:val="superscript"/>
          <w:lang w:eastAsia="zh-TW"/>
        </w:rPr>
        <w:t>th</w:t>
      </w:r>
      <w:r w:rsidRPr="003A39C5">
        <w:rPr>
          <w:rFonts w:ascii="Arial" w:hAnsi="Arial" w:eastAsia="Times New Roman" w:cs="Arial"/>
          <w:b/>
          <w:bCs/>
          <w:color w:val="00823E"/>
          <w:sz w:val="36"/>
          <w:szCs w:val="36"/>
          <w:lang w:eastAsia="zh-TW"/>
        </w:rPr>
        <w:t xml:space="preserve"> November 202</w:t>
      </w:r>
      <w:r>
        <w:rPr>
          <w:rFonts w:hint="eastAsia" w:ascii="Arial" w:hAnsi="Arial" w:cs="Arial"/>
          <w:b/>
          <w:bCs/>
          <w:color w:val="00823E"/>
          <w:sz w:val="36"/>
          <w:szCs w:val="36"/>
          <w:lang w:eastAsia="zh-TW"/>
        </w:rPr>
        <w:t>6</w:t>
      </w:r>
    </w:p>
    <w:p w:rsidRPr="003A39C5" w:rsidR="00F21A68" w:rsidP="00F21A68" w:rsidRDefault="00F21A68" w14:paraId="1BECB4D5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color w:val="000000"/>
          <w:sz w:val="18"/>
          <w:szCs w:val="18"/>
          <w:lang w:eastAsia="zh-TW"/>
        </w:rPr>
      </w:pPr>
    </w:p>
    <w:tbl>
      <w:tblPr>
        <w:tblW w:w="8976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4534"/>
        <w:gridCol w:w="1898"/>
      </w:tblGrid>
      <w:tr w:rsidRPr="003A39C5" w:rsidR="00F21A68" w:rsidTr="3ABAFC85" w14:paraId="3C4B6532" w14:textId="77777777">
        <w:trPr>
          <w:trHeight w:val="338"/>
        </w:trPr>
        <w:tc>
          <w:tcPr>
            <w:tcW w:w="2544" w:type="dxa"/>
            <w:tcBorders>
              <w:top w:val="single" w:color="5D9E4D" w:themeColor="accent4" w:sz="6" w:space="0"/>
              <w:left w:val="single" w:color="5D9E4D" w:themeColor="accent4" w:sz="6" w:space="0"/>
              <w:bottom w:val="single" w:color="5D9E4D" w:themeColor="accent4" w:sz="6" w:space="0"/>
              <w:right w:val="nil"/>
            </w:tcBorders>
            <w:shd w:val="clear" w:color="auto" w:fill="5D9E4D" w:themeFill="accent4"/>
            <w:tcMar/>
            <w:hideMark/>
          </w:tcPr>
          <w:p w:rsidRPr="003A39C5" w:rsidR="00F21A68" w:rsidP="000C3BBA" w:rsidRDefault="00F21A68" w14:paraId="62E21BBB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zh-TW"/>
              </w:rPr>
            </w:pPr>
            <w:r w:rsidRPr="003A39C5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Time</w:t>
            </w:r>
          </w:p>
        </w:tc>
        <w:tc>
          <w:tcPr>
            <w:tcW w:w="4534" w:type="dxa"/>
            <w:tcBorders>
              <w:top w:val="single" w:color="5D9E4D" w:themeColor="accent4" w:sz="6" w:space="0"/>
              <w:left w:val="nil"/>
              <w:bottom w:val="single" w:color="5D9E4D" w:themeColor="accent4" w:sz="6" w:space="0"/>
              <w:right w:val="nil"/>
            </w:tcBorders>
            <w:shd w:val="clear" w:color="auto" w:fill="5D9E4D" w:themeFill="accent4"/>
            <w:tcMar/>
            <w:hideMark/>
          </w:tcPr>
          <w:p w:rsidRPr="003A39C5" w:rsidR="00F21A68" w:rsidP="000C3BBA" w:rsidRDefault="00F21A68" w14:paraId="174EB24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zh-TW"/>
              </w:rPr>
            </w:pPr>
            <w:r w:rsidRPr="003A39C5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Speakers </w:t>
            </w:r>
          </w:p>
        </w:tc>
        <w:tc>
          <w:tcPr>
            <w:tcW w:w="1898" w:type="dxa"/>
            <w:tcBorders>
              <w:top w:val="single" w:color="5D9E4D" w:themeColor="accent4" w:sz="6" w:space="0"/>
              <w:left w:val="nil"/>
              <w:bottom w:val="single" w:color="5D9E4D" w:themeColor="accent4" w:sz="6" w:space="0"/>
              <w:right w:val="single" w:color="5D9E4D" w:themeColor="accent4" w:sz="6" w:space="0"/>
            </w:tcBorders>
            <w:shd w:val="clear" w:color="auto" w:fill="5D9E4D" w:themeFill="accent4"/>
            <w:tcMar/>
            <w:hideMark/>
          </w:tcPr>
          <w:p w:rsidRPr="003A39C5" w:rsidR="00F21A68" w:rsidP="000C3BBA" w:rsidRDefault="00F21A68" w14:paraId="411ACD86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zh-TW"/>
              </w:rPr>
            </w:pPr>
            <w:r w:rsidRPr="003A39C5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Project Codes </w:t>
            </w:r>
          </w:p>
        </w:tc>
      </w:tr>
      <w:tr w:rsidRPr="003A39C5" w:rsidR="00F21A68" w:rsidTr="3ABAFC85" w14:paraId="2FE1EF72" w14:textId="77777777">
        <w:trPr>
          <w:trHeight w:val="338"/>
        </w:trPr>
        <w:tc>
          <w:tcPr>
            <w:tcW w:w="2544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tcMar/>
            <w:hideMark/>
          </w:tcPr>
          <w:p w:rsidRPr="001C19FA" w:rsidR="00F21A68" w:rsidP="000C3BBA" w:rsidRDefault="00F21A68" w14:paraId="33760F00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</w:pP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10: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30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 xml:space="preserve"> – 1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00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 xml:space="preserve"> (UK)</w:t>
            </w:r>
          </w:p>
          <w:p w:rsidRPr="002D1E3F" w:rsidR="00F21A68" w:rsidP="000C3BBA" w:rsidRDefault="00F21A68" w14:paraId="532A32B0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/>
              </w:rPr>
            </w:pP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18: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3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0 – 1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9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00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 xml:space="preserve"> (Beijing)</w:t>
            </w:r>
          </w:p>
        </w:tc>
        <w:tc>
          <w:tcPr>
            <w:tcW w:w="4534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tcMar/>
          </w:tcPr>
          <w:p w:rsidR="00F21A68" w:rsidP="000C3BBA" w:rsidRDefault="00752D1A" w14:paraId="14E772EA" w14:textId="4E9EEFE3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 w:rsidRPr="00752D1A">
              <w:rPr>
                <w:rFonts w:ascii="Arial" w:hAnsi="Arial" w:cs="Arial"/>
                <w:color w:val="000000"/>
                <w:lang w:eastAsia="zh-TW"/>
              </w:rPr>
              <w:t>Dr Matthew Bottomley</w:t>
            </w:r>
          </w:p>
          <w:p w:rsidR="00752D1A" w:rsidP="000C3BBA" w:rsidRDefault="00752D1A" w14:paraId="6D836B64" w14:textId="4265BC52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 w:rsidRPr="00752D1A">
              <w:rPr>
                <w:rFonts w:ascii="Arial" w:hAnsi="Arial" w:cs="Arial"/>
                <w:color w:val="000000"/>
                <w:lang w:eastAsia="zh-TW"/>
              </w:rPr>
              <w:t>Dr Fränze Progatzky</w:t>
            </w:r>
          </w:p>
          <w:p w:rsidR="00752D1A" w:rsidP="000C3BBA" w:rsidRDefault="00752D1A" w14:paraId="16DA74E8" w14:textId="38C941FA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 w:rsidRPr="00752D1A">
              <w:rPr>
                <w:rFonts w:ascii="Arial" w:hAnsi="Arial" w:cs="Arial"/>
                <w:color w:val="000000"/>
                <w:lang w:eastAsia="zh-TW"/>
              </w:rPr>
              <w:t>Prof. Trey Ideker</w:t>
            </w:r>
          </w:p>
          <w:p w:rsidRPr="00F21A68" w:rsidR="00F21A68" w:rsidP="000C3BBA" w:rsidRDefault="00F21A68" w14:paraId="0E3040D8" w14:textId="7777777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</w:p>
        </w:tc>
        <w:tc>
          <w:tcPr>
            <w:tcW w:w="1898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tcMar/>
          </w:tcPr>
          <w:p w:rsidR="00F21A68" w:rsidP="000C3BBA" w:rsidRDefault="00752D1A" w14:paraId="1BB81C17" w14:textId="7777777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/>
                <w:lang w:eastAsia="zh-TW"/>
              </w:rPr>
              <w:t>5.01</w:t>
            </w:r>
          </w:p>
          <w:p w:rsidR="00752D1A" w:rsidP="000C3BBA" w:rsidRDefault="00752D1A" w14:paraId="3CACC963" w14:textId="7777777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/>
                <w:lang w:eastAsia="zh-TW"/>
              </w:rPr>
              <w:t>5.02</w:t>
            </w:r>
          </w:p>
          <w:p w:rsidRPr="00F21A68" w:rsidR="00752D1A" w:rsidP="000C3BBA" w:rsidRDefault="00752D1A" w14:paraId="6C345D08" w14:textId="07A6D4B2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/>
                <w:lang w:eastAsia="zh-TW"/>
              </w:rPr>
              <w:t>3.06 &amp; 3.07</w:t>
            </w:r>
          </w:p>
        </w:tc>
      </w:tr>
      <w:tr w:rsidRPr="003A39C5" w:rsidR="00F21A68" w:rsidTr="3ABAFC85" w14:paraId="5F7E6E79" w14:textId="77777777">
        <w:trPr>
          <w:trHeight w:val="445"/>
        </w:trPr>
        <w:tc>
          <w:tcPr>
            <w:tcW w:w="2544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shd w:val="clear" w:color="auto" w:fill="DDEDDA" w:themeFill="accent4" w:themeFillTint="33"/>
            <w:tcMar/>
            <w:hideMark/>
          </w:tcPr>
          <w:p w:rsidRPr="001C19FA" w:rsidR="00F21A68" w:rsidP="000C3BBA" w:rsidRDefault="00F21A68" w14:paraId="09ABC5DA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</w:pP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:00 – 1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:30 (UK)</w:t>
            </w:r>
          </w:p>
          <w:p w:rsidR="00F21A68" w:rsidP="000C3BBA" w:rsidRDefault="00F21A68" w14:paraId="1DD20314" w14:textId="77777777"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9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:00 – 1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9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:30 (Beijing)</w:t>
            </w:r>
          </w:p>
        </w:tc>
        <w:tc>
          <w:tcPr>
            <w:tcW w:w="4534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shd w:val="clear" w:color="auto" w:fill="DDEDDA" w:themeFill="accent4" w:themeFillTint="33"/>
            <w:tcMar/>
          </w:tcPr>
          <w:p w:rsidR="00F21A68" w:rsidP="000C3BBA" w:rsidRDefault="00752D1A" w14:paraId="08BD5327" w14:textId="77777777">
            <w:pPr>
              <w:spacing w:after="0" w:line="240" w:lineRule="auto"/>
              <w:textAlignment w:val="baseline"/>
            </w:pPr>
            <w:r w:rsidRPr="2536ACCE" w:rsidR="00752D1A">
              <w:rPr>
                <w:rFonts w:ascii="Arial" w:hAnsi="Arial" w:eastAsia="Times New Roman" w:cs="Arial"/>
                <w:color w:val="000000" w:themeColor="text1" w:themeTint="FF" w:themeShade="FF"/>
                <w:lang w:eastAsia="zh-TW"/>
              </w:rPr>
              <w:t>Prof. Irina Udalova</w:t>
            </w:r>
          </w:p>
          <w:p w:rsidR="7DC7D58E" w:rsidP="2536ACCE" w:rsidRDefault="7DC7D58E" w14:paraId="1E2334A9" w14:textId="04991224">
            <w:pPr>
              <w:spacing w:after="0" w:line="240" w:lineRule="auto"/>
            </w:pPr>
            <w:r w:rsidRPr="2536ACCE" w:rsidR="7DC7D58E">
              <w:rPr>
                <w:rFonts w:ascii="Arial" w:hAnsi="Arial" w:eastAsia="Times New Roman" w:cs="Arial"/>
                <w:color w:val="000000" w:themeColor="text1" w:themeTint="FF" w:themeShade="FF"/>
                <w:lang w:eastAsia="zh-TW"/>
              </w:rPr>
              <w:t>Prof. James Davies</w:t>
            </w:r>
          </w:p>
          <w:p w:rsidR="00752D1A" w:rsidP="000C3BBA" w:rsidRDefault="00752D1A" w14:paraId="620A21A8" w14:textId="53F65BFF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  <w:r w:rsidRPr="00752D1A">
              <w:rPr>
                <w:rFonts w:ascii="Arial" w:hAnsi="Arial" w:eastAsia="Times New Roman" w:cs="Arial"/>
                <w:color w:val="000000"/>
                <w:lang w:eastAsia="zh-TW"/>
              </w:rPr>
              <w:t>Dr Alexander Mentzer</w:t>
            </w:r>
          </w:p>
          <w:p w:rsidR="00752D1A" w:rsidP="000C3BBA" w:rsidRDefault="00752D1A" w14:paraId="26AD095B" w14:textId="2D34270C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  <w:r w:rsidRPr="00752D1A">
              <w:rPr>
                <w:rFonts w:ascii="Arial" w:hAnsi="Arial" w:eastAsia="Times New Roman" w:cs="Arial"/>
                <w:color w:val="000000"/>
                <w:lang w:eastAsia="zh-TW"/>
              </w:rPr>
              <w:t>Dr Jane McKeating</w:t>
            </w:r>
          </w:p>
          <w:p w:rsidRPr="003A39C5" w:rsidR="00752D1A" w:rsidP="000C3BBA" w:rsidRDefault="00752D1A" w14:paraId="1CCCE9AA" w14:textId="61B2B346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</w:p>
        </w:tc>
        <w:tc>
          <w:tcPr>
            <w:tcW w:w="1898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shd w:val="clear" w:color="auto" w:fill="DDEDDA" w:themeFill="accent4" w:themeFillTint="33"/>
            <w:tcMar/>
          </w:tcPr>
          <w:p w:rsidR="00F21A68" w:rsidP="000C3BBA" w:rsidRDefault="00752D1A" w14:paraId="6F122B33" w14:textId="77777777">
            <w:pPr>
              <w:spacing w:after="0" w:line="240" w:lineRule="auto"/>
              <w:textAlignment w:val="baseline"/>
            </w:pPr>
            <w:r w:rsidRPr="2536ACCE" w:rsidR="00752D1A">
              <w:rPr>
                <w:rFonts w:ascii="Arial" w:hAnsi="Arial" w:eastAsia="Times New Roman" w:cs="Arial"/>
                <w:color w:val="000000" w:themeColor="text1" w:themeTint="FF" w:themeShade="FF"/>
                <w:lang w:eastAsia="zh-TW"/>
              </w:rPr>
              <w:t>3.05</w:t>
            </w:r>
          </w:p>
          <w:p w:rsidR="39343EA3" w:rsidP="2536ACCE" w:rsidRDefault="39343EA3" w14:paraId="0BB1F006" w14:textId="457EF23B">
            <w:pPr>
              <w:spacing w:after="0" w:line="240" w:lineRule="auto"/>
            </w:pPr>
            <w:r w:rsidRPr="2536ACCE" w:rsidR="39343EA3">
              <w:rPr>
                <w:rFonts w:ascii="Arial" w:hAnsi="Arial" w:eastAsia="Times New Roman" w:cs="Arial"/>
                <w:color w:val="000000" w:themeColor="text1" w:themeTint="FF" w:themeShade="FF"/>
                <w:lang w:eastAsia="zh-TW"/>
              </w:rPr>
              <w:t>3.09</w:t>
            </w:r>
          </w:p>
          <w:p w:rsidR="00752D1A" w:rsidP="000C3BBA" w:rsidRDefault="00752D1A" w14:paraId="2A684974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color w:val="000000"/>
                <w:lang w:eastAsia="zh-TW"/>
              </w:rPr>
              <w:t>4.01</w:t>
            </w:r>
          </w:p>
          <w:p w:rsidRPr="003A39C5" w:rsidR="00752D1A" w:rsidP="000C3BBA" w:rsidRDefault="00752D1A" w14:paraId="7C2CD899" w14:textId="799C4A28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color w:val="000000"/>
                <w:lang w:eastAsia="zh-TW"/>
              </w:rPr>
              <w:t>4.06</w:t>
            </w:r>
          </w:p>
        </w:tc>
      </w:tr>
      <w:tr w:rsidRPr="003A39C5" w:rsidR="00F21A68" w:rsidTr="3ABAFC85" w14:paraId="24B7D47A" w14:textId="77777777">
        <w:trPr>
          <w:trHeight w:val="338"/>
        </w:trPr>
        <w:tc>
          <w:tcPr>
            <w:tcW w:w="2544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tcMar/>
            <w:hideMark/>
          </w:tcPr>
          <w:p w:rsidRPr="001C19FA" w:rsidR="00F21A68" w:rsidP="000C3BBA" w:rsidRDefault="00F21A68" w14:paraId="106112C5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</w:pP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3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0 – 1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2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0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0 (UK)</w:t>
            </w:r>
          </w:p>
          <w:p w:rsidRPr="002D1E3F" w:rsidR="00F21A68" w:rsidP="000C3BBA" w:rsidRDefault="00F21A68" w14:paraId="7719B7E0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/>
              </w:rPr>
            </w:pP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9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3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 xml:space="preserve">0 – 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20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0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0 (Beijing)</w:t>
            </w:r>
          </w:p>
        </w:tc>
        <w:tc>
          <w:tcPr>
            <w:tcW w:w="4534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tcMar/>
          </w:tcPr>
          <w:p w:rsidR="5E336891" w:rsidP="3ABAFC85" w:rsidRDefault="5E336891" w14:paraId="19F3A9E5">
            <w:pPr>
              <w:spacing w:after="0" w:line="240" w:lineRule="auto"/>
              <w:rPr>
                <w:rFonts w:ascii="Arial" w:hAnsi="Arial" w:eastAsia="Times New Roman" w:cs="Arial"/>
                <w:color w:val="000000" w:themeColor="text1" w:themeTint="FF" w:themeShade="FF"/>
                <w:lang w:eastAsia="zh-TW"/>
              </w:rPr>
            </w:pPr>
            <w:r w:rsidRPr="3ABAFC85" w:rsidR="5E336891">
              <w:rPr>
                <w:rFonts w:ascii="Arial" w:hAnsi="Arial" w:eastAsia="Times New Roman" w:cs="Arial"/>
                <w:color w:val="000000" w:themeColor="text1" w:themeTint="FF" w:themeShade="FF"/>
                <w:lang w:eastAsia="zh-TW"/>
              </w:rPr>
              <w:t>Prof. Anne Goriely</w:t>
            </w:r>
          </w:p>
          <w:p w:rsidR="00752D1A" w:rsidP="3ABAFC85" w:rsidRDefault="00752D1A" w14:paraId="16701FE4" w14:textId="7A4E0E32">
            <w:pPr>
              <w:pStyle w:val="Normal"/>
              <w:spacing w:after="0" w:line="240" w:lineRule="auto"/>
              <w:textAlignment w:val="baseline"/>
            </w:pPr>
            <w:r w:rsidRPr="3ABAFC85" w:rsidR="00752D1A">
              <w:rPr>
                <w:rFonts w:ascii="Arial" w:hAnsi="Arial" w:eastAsia="Times New Roman" w:cs="Arial"/>
                <w:color w:val="000000" w:themeColor="text1" w:themeTint="FF" w:themeShade="FF"/>
                <w:lang w:eastAsia="zh-TW"/>
              </w:rPr>
              <w:t>Prof. Stefan Neubauer</w:t>
            </w:r>
            <w:r w:rsidRPr="3ABAFC85" w:rsidR="55D811AD">
              <w:rPr>
                <w:rFonts w:ascii="Arial" w:hAnsi="Arial" w:eastAsia="Times New Roman" w:cs="Arial"/>
                <w:color w:val="000000" w:themeColor="text1" w:themeTint="FF" w:themeShade="FF"/>
                <w:lang w:eastAsia="zh-TW"/>
              </w:rPr>
              <w:t xml:space="preserve"> </w:t>
            </w:r>
          </w:p>
          <w:p w:rsidR="00752D1A" w:rsidP="3ABAFC85" w:rsidRDefault="00752D1A" w14:paraId="7E331119" w14:textId="2F89F1D3">
            <w:pPr>
              <w:pStyle w:val="Normal"/>
              <w:spacing w:after="0" w:line="240" w:lineRule="auto"/>
              <w:textAlignment w:val="baseline"/>
            </w:pPr>
            <w:r w:rsidRPr="3ABAFC85" w:rsidR="55D811AD">
              <w:rPr>
                <w:rFonts w:ascii="Arial" w:hAnsi="Arial" w:eastAsia="Times New Roman" w:cs="Arial"/>
                <w:color w:val="000000" w:themeColor="text1" w:themeTint="FF" w:themeShade="FF"/>
                <w:lang w:eastAsia="zh-TW"/>
              </w:rPr>
              <w:t>Dr Betty Raman</w:t>
            </w:r>
          </w:p>
          <w:p w:rsidR="48BC35AB" w:rsidP="3ABAFC85" w:rsidRDefault="48BC35AB" w14:paraId="41E81F58" w14:textId="137D9598">
            <w:pPr>
              <w:spacing w:after="0" w:line="240" w:lineRule="auto"/>
              <w:rPr>
                <w:rFonts w:ascii="Arial" w:hAnsi="Arial" w:eastAsia="Times New Roman" w:cs="Arial"/>
                <w:color w:val="000000" w:themeColor="text1" w:themeTint="FF" w:themeShade="FF"/>
                <w:lang w:eastAsia="zh-TW"/>
              </w:rPr>
            </w:pPr>
            <w:r w:rsidRPr="3ABAFC85" w:rsidR="48BC35AB">
              <w:rPr>
                <w:rFonts w:ascii="Arial" w:hAnsi="Arial" w:eastAsia="Times New Roman" w:cs="Arial"/>
                <w:color w:val="000000" w:themeColor="text1" w:themeTint="FF" w:themeShade="FF"/>
                <w:lang w:eastAsia="zh-TW"/>
              </w:rPr>
              <w:t>Prof. Naveed Akbar</w:t>
            </w:r>
          </w:p>
          <w:p w:rsidRPr="003A39C5" w:rsidR="00752D1A" w:rsidP="000C3BBA" w:rsidRDefault="00752D1A" w14:paraId="30B001F0" w14:textId="53A19E89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</w:p>
        </w:tc>
        <w:tc>
          <w:tcPr>
            <w:tcW w:w="1898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tcMar/>
          </w:tcPr>
          <w:p w:rsidR="48BC35AB" w:rsidP="3ABAFC85" w:rsidRDefault="48BC35AB" w14:paraId="1A065069" w14:textId="30A3CEF7">
            <w:pPr>
              <w:spacing w:after="0" w:line="240" w:lineRule="auto"/>
              <w:rPr>
                <w:rFonts w:ascii="Arial" w:hAnsi="Arial" w:eastAsia="Times New Roman" w:cs="Arial"/>
                <w:color w:val="000000" w:themeColor="text1" w:themeTint="FF" w:themeShade="FF"/>
                <w:lang w:eastAsia="zh-TW"/>
              </w:rPr>
            </w:pPr>
            <w:r w:rsidRPr="3ABAFC85" w:rsidR="48BC35AB">
              <w:rPr>
                <w:rFonts w:ascii="Arial" w:hAnsi="Arial" w:eastAsia="Times New Roman" w:cs="Arial"/>
                <w:color w:val="000000" w:themeColor="text1" w:themeTint="FF" w:themeShade="FF"/>
                <w:lang w:eastAsia="zh-TW"/>
              </w:rPr>
              <w:t>8.02</w:t>
            </w:r>
          </w:p>
          <w:p w:rsidRPr="003A39C5" w:rsidR="00752D1A" w:rsidP="000C3BBA" w:rsidRDefault="00752D1A" w14:paraId="0814EAE9" w14:textId="7C6EFCEC">
            <w:pPr>
              <w:spacing w:after="0" w:line="240" w:lineRule="auto"/>
              <w:textAlignment w:val="baseline"/>
            </w:pPr>
            <w:r w:rsidRPr="3ABAFC85" w:rsidR="00752D1A">
              <w:rPr>
                <w:rFonts w:ascii="Arial" w:hAnsi="Arial" w:eastAsia="Times New Roman" w:cs="Arial"/>
                <w:color w:val="000000" w:themeColor="text1" w:themeTint="FF" w:themeShade="FF"/>
                <w:lang w:eastAsia="zh-TW"/>
              </w:rPr>
              <w:t>2.04</w:t>
            </w:r>
          </w:p>
          <w:p w:rsidRPr="003A39C5" w:rsidR="00752D1A" w:rsidP="3ABAFC85" w:rsidRDefault="00752D1A" w14:paraId="26DEF23B" w14:textId="1A467EA3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 w:themeColor="text1" w:themeTint="FF" w:themeShade="FF"/>
                <w:lang w:eastAsia="zh-TW"/>
              </w:rPr>
            </w:pPr>
          </w:p>
          <w:p w:rsidRPr="003A39C5" w:rsidR="00752D1A" w:rsidP="3ABAFC85" w:rsidRDefault="00752D1A" w14:paraId="32B4F91F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 w:themeColor="text1" w:themeTint="FF" w:themeShade="FF"/>
                <w:lang w:eastAsia="zh-TW"/>
              </w:rPr>
            </w:pPr>
            <w:r w:rsidRPr="3ABAFC85" w:rsidR="27996560">
              <w:rPr>
                <w:rFonts w:ascii="Arial" w:hAnsi="Arial" w:eastAsia="Times New Roman" w:cs="Arial"/>
                <w:color w:val="000000" w:themeColor="text1" w:themeTint="FF" w:themeShade="FF"/>
                <w:lang w:eastAsia="zh-TW"/>
              </w:rPr>
              <w:t>2.01</w:t>
            </w:r>
          </w:p>
          <w:p w:rsidRPr="003A39C5" w:rsidR="00752D1A" w:rsidP="000C3BBA" w:rsidRDefault="00752D1A" w14:paraId="6B472DE0" w14:textId="32F868D2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</w:p>
        </w:tc>
      </w:tr>
      <w:tr w:rsidRPr="003A39C5" w:rsidR="00F21A68" w:rsidTr="3ABAFC85" w14:paraId="02A5B6A0" w14:textId="77777777">
        <w:trPr>
          <w:trHeight w:val="338"/>
        </w:trPr>
        <w:tc>
          <w:tcPr>
            <w:tcW w:w="2544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shd w:val="clear" w:color="auto" w:fill="DDEDDA" w:themeFill="accent4" w:themeFillTint="33"/>
            <w:tcMar/>
            <w:hideMark/>
          </w:tcPr>
          <w:p w:rsidRPr="001C19FA" w:rsidR="00F21A68" w:rsidP="000C3BBA" w:rsidRDefault="00F21A68" w14:paraId="3B5F0797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</w:pP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2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:00 – 1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2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:30 (UK)</w:t>
            </w:r>
          </w:p>
          <w:p w:rsidR="00F21A68" w:rsidP="000C3BBA" w:rsidRDefault="00F21A68" w14:paraId="47B2F955" w14:textId="77777777"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20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 xml:space="preserve">:00 – 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20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:30 (Beijing)</w:t>
            </w:r>
          </w:p>
        </w:tc>
        <w:tc>
          <w:tcPr>
            <w:tcW w:w="4534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shd w:val="clear" w:color="auto" w:fill="DDEDDA" w:themeFill="accent4" w:themeFillTint="33"/>
            <w:tcMar/>
          </w:tcPr>
          <w:p w:rsidR="00F21A68" w:rsidP="000C3BBA" w:rsidRDefault="00752D1A" w14:paraId="5B6D762E" w14:textId="2ECC1C9F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 w:rsidRPr="00752D1A">
              <w:rPr>
                <w:rFonts w:ascii="Arial" w:hAnsi="Arial" w:cs="Arial"/>
                <w:color w:val="000000"/>
                <w:lang w:eastAsia="zh-TW"/>
              </w:rPr>
              <w:t>Dr Jie Yang</w:t>
            </w:r>
          </w:p>
          <w:p w:rsidR="00752D1A" w:rsidP="000C3BBA" w:rsidRDefault="00752D1A" w14:paraId="614A36F6" w14:textId="58D8ED62">
            <w:pPr>
              <w:spacing w:after="0" w:line="240" w:lineRule="auto"/>
              <w:textAlignment w:val="baseline"/>
            </w:pPr>
            <w:r w:rsidRPr="0A4E1045" w:rsidR="00752D1A">
              <w:rPr>
                <w:rFonts w:ascii="Arial" w:hAnsi="Arial" w:cs="Arial"/>
                <w:color w:val="000000" w:themeColor="text1" w:themeTint="FF" w:themeShade="FF"/>
                <w:lang w:eastAsia="zh-TW"/>
              </w:rPr>
              <w:t xml:space="preserve">Prof. Jon Austyn </w:t>
            </w:r>
          </w:p>
          <w:p w:rsidR="00752D1A" w:rsidP="000C3BBA" w:rsidRDefault="00752D1A" w14:paraId="0C2560AA" w14:textId="157D5BEA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 w:rsidRPr="0A4E1045" w:rsidR="00752D1A">
              <w:rPr>
                <w:rFonts w:ascii="Arial" w:hAnsi="Arial" w:cs="Arial"/>
                <w:color w:val="000000" w:themeColor="text1" w:themeTint="FF" w:themeShade="FF"/>
                <w:lang w:eastAsia="zh-TW"/>
              </w:rPr>
              <w:t>Dr. Sushma Shankar</w:t>
            </w:r>
          </w:p>
          <w:p w:rsidR="00752D1A" w:rsidP="000C3BBA" w:rsidRDefault="00752D1A" w14:paraId="6A2C819D" w14:textId="7777777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 w:rsidRPr="00752D1A">
              <w:rPr>
                <w:rFonts w:ascii="Arial" w:hAnsi="Arial" w:cs="Arial"/>
                <w:color w:val="000000"/>
                <w:lang w:eastAsia="zh-TW"/>
              </w:rPr>
              <w:t>Prof. Alex Clarke</w:t>
            </w:r>
          </w:p>
          <w:p w:rsidRPr="00F21A68" w:rsidR="00752D1A" w:rsidP="000C3BBA" w:rsidRDefault="00752D1A" w14:paraId="381404AD" w14:textId="12D37913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</w:p>
        </w:tc>
        <w:tc>
          <w:tcPr>
            <w:tcW w:w="1898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shd w:val="clear" w:color="auto" w:fill="DDEDDA" w:themeFill="accent4" w:themeFillTint="33"/>
            <w:tcMar/>
          </w:tcPr>
          <w:p w:rsidR="00F21A68" w:rsidP="00752D1A" w:rsidRDefault="00F21A68" w14:paraId="2FF9ECEA" w14:textId="7777777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hint="eastAsia" w:ascii="Arial" w:hAnsi="Arial" w:cs="Arial"/>
                <w:color w:val="000000"/>
                <w:lang w:eastAsia="zh-TW"/>
              </w:rPr>
              <w:t>1.04</w:t>
            </w:r>
            <w:r w:rsidR="00752D1A">
              <w:rPr>
                <w:rFonts w:ascii="Arial" w:hAnsi="Arial" w:cs="Arial"/>
                <w:color w:val="000000"/>
                <w:lang w:eastAsia="zh-TW"/>
              </w:rPr>
              <w:t xml:space="preserve"> &amp; </w:t>
            </w:r>
            <w:r>
              <w:rPr>
                <w:rFonts w:hint="eastAsia" w:ascii="Arial" w:hAnsi="Arial" w:cs="Arial"/>
                <w:color w:val="000000"/>
                <w:lang w:eastAsia="zh-TW"/>
              </w:rPr>
              <w:t>1.05</w:t>
            </w:r>
          </w:p>
          <w:p w:rsidR="00752D1A" w:rsidP="00752D1A" w:rsidRDefault="00752D1A" w14:paraId="01409CEF" w14:textId="11DEEE60">
            <w:pPr>
              <w:spacing w:after="0" w:line="240" w:lineRule="auto"/>
              <w:textAlignment w:val="baseline"/>
            </w:pPr>
            <w:r w:rsidRPr="0A4E1045" w:rsidR="00752D1A">
              <w:rPr>
                <w:rFonts w:ascii="Arial" w:hAnsi="Arial" w:cs="Arial"/>
                <w:color w:val="000000" w:themeColor="text1" w:themeTint="FF" w:themeShade="FF"/>
                <w:lang w:eastAsia="zh-TW"/>
              </w:rPr>
              <w:t>8.01</w:t>
            </w:r>
          </w:p>
          <w:p w:rsidR="00752D1A" w:rsidP="00752D1A" w:rsidRDefault="00752D1A" w14:paraId="41D9EF08" w14:textId="130416BD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 w:rsidRPr="0A4E1045" w:rsidR="00752D1A">
              <w:rPr>
                <w:rFonts w:ascii="Arial" w:hAnsi="Arial" w:cs="Arial"/>
                <w:color w:val="000000" w:themeColor="text1" w:themeTint="FF" w:themeShade="FF"/>
                <w:lang w:eastAsia="zh-TW"/>
              </w:rPr>
              <w:t>8.03</w:t>
            </w:r>
          </w:p>
          <w:p w:rsidRPr="00F21A68" w:rsidR="00752D1A" w:rsidP="00752D1A" w:rsidRDefault="00752D1A" w14:paraId="73042FAB" w14:textId="2F52BFED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/>
                <w:lang w:eastAsia="zh-TW"/>
              </w:rPr>
              <w:t>8.04</w:t>
            </w:r>
          </w:p>
        </w:tc>
      </w:tr>
    </w:tbl>
    <w:p w:rsidR="00F21A68" w:rsidP="009C34DA" w:rsidRDefault="00F21A68" w14:paraId="4D13BB30" w14:textId="596F57E1">
      <w:pPr>
        <w:pStyle w:val="NoSpacing"/>
      </w:pPr>
    </w:p>
    <w:p w:rsidR="00F21A68" w:rsidRDefault="00F21A68" w14:paraId="1F8B3C17" w14:textId="77777777">
      <w:pPr>
        <w:spacing w:after="0" w:line="240" w:lineRule="auto"/>
      </w:pPr>
      <w:r>
        <w:br w:type="page"/>
      </w:r>
    </w:p>
    <w:p w:rsidR="42FE5CBB" w:rsidP="4B38082A" w:rsidRDefault="42FE5CBB" w14:paraId="19636555" w14:textId="42D7293C">
      <w:pPr>
        <w:pStyle w:val="Normal"/>
        <w:suppressLineNumbers w:val="0"/>
        <w:bidi w:val="0"/>
        <w:spacing w:after="0" w:line="240" w:lineRule="auto"/>
        <w:contextualSpacing w:val="1"/>
        <w:rPr>
          <w:rFonts w:ascii="Arial" w:hAnsi="Arial" w:cs="Arial"/>
          <w:b w:val="1"/>
          <w:bCs w:val="1"/>
        </w:rPr>
      </w:pPr>
      <w:r w:rsidRPr="4B38082A" w:rsidR="42FE5CBB">
        <w:rPr>
          <w:rFonts w:ascii="Arial" w:hAnsi="Arial" w:cs="Arial"/>
          <w:b w:val="1"/>
          <w:bCs w:val="1"/>
        </w:rPr>
        <w:t>Zoom Link:</w:t>
      </w:r>
      <w:r>
        <w:tab/>
      </w:r>
      <w:hyperlink r:id="Rfb21031aa2094593">
        <w:r w:rsidRPr="4B38082A" w:rsidR="42FE5CBB">
          <w:rPr>
            <w:rStyle w:val="Hyperlink"/>
            <w:rFonts w:ascii="Arial" w:hAnsi="Arial" w:cs="Arial"/>
            <w:b w:val="1"/>
            <w:bCs w:val="1"/>
          </w:rPr>
          <w:t>https://us02web.zoom.us/j/89782921906</w:t>
        </w:r>
      </w:hyperlink>
    </w:p>
    <w:p w:rsidR="4B38082A" w:rsidP="4B38082A" w:rsidRDefault="4B38082A" w14:paraId="26D88DB4" w14:textId="7AC8645C">
      <w:pPr>
        <w:spacing w:after="0" w:line="240" w:lineRule="auto"/>
        <w:contextualSpacing w:val="1"/>
        <w:rPr>
          <w:rFonts w:ascii="Arial" w:hAnsi="Arial" w:cs="Arial"/>
          <w:b w:val="1"/>
          <w:bCs w:val="1"/>
          <w:highlight w:val="yellow"/>
          <w:lang w:eastAsia="zh-TW"/>
        </w:rPr>
      </w:pPr>
    </w:p>
    <w:p w:rsidRPr="00C1270C" w:rsidR="00F21A68" w:rsidP="00F21A68" w:rsidRDefault="00F21A68" w14:paraId="07699478" w14:textId="77777777">
      <w:pPr>
        <w:spacing w:after="0" w:line="240" w:lineRule="auto"/>
        <w:textAlignment w:val="baseline"/>
        <w:rPr>
          <w:rFonts w:ascii="Arial" w:hAnsi="Arial" w:eastAsia="Times New Roman" w:cs="Arial"/>
          <w:b/>
          <w:bCs/>
          <w:color w:val="00823E"/>
          <w:sz w:val="21"/>
          <w:szCs w:val="21"/>
          <w:lang w:eastAsia="zh-TW"/>
        </w:rPr>
      </w:pPr>
    </w:p>
    <w:p w:rsidRPr="003562B7" w:rsidR="00F21A68" w:rsidP="00F21A68" w:rsidRDefault="00F21A68" w14:paraId="787164E8" w14:textId="1412A7F7">
      <w:pPr>
        <w:spacing w:after="0" w:line="240" w:lineRule="auto"/>
        <w:textAlignment w:val="baseline"/>
        <w:rPr>
          <w:rFonts w:ascii="Segoe UI" w:hAnsi="Segoe UI" w:cs="Segoe UI"/>
          <w:b/>
          <w:bCs/>
          <w:color w:val="00823E"/>
          <w:sz w:val="18"/>
          <w:szCs w:val="18"/>
          <w:lang w:eastAsia="zh-TW"/>
        </w:rPr>
      </w:pPr>
      <w:r>
        <w:rPr>
          <w:rFonts w:hint="eastAsia" w:ascii="Arial" w:hAnsi="Arial" w:cs="Arial"/>
          <w:b/>
          <w:bCs/>
          <w:color w:val="00823E"/>
          <w:sz w:val="36"/>
          <w:szCs w:val="36"/>
          <w:lang w:eastAsia="zh-TW"/>
        </w:rPr>
        <w:t>Friday</w:t>
      </w:r>
      <w:r w:rsidRPr="003A39C5">
        <w:rPr>
          <w:rFonts w:ascii="Arial" w:hAnsi="Arial" w:eastAsia="Times New Roman" w:cs="Arial"/>
          <w:b/>
          <w:bCs/>
          <w:color w:val="00823E"/>
          <w:sz w:val="36"/>
          <w:szCs w:val="36"/>
          <w:lang w:eastAsia="zh-TW"/>
        </w:rPr>
        <w:t xml:space="preserve"> </w:t>
      </w:r>
      <w:r>
        <w:rPr>
          <w:rFonts w:hint="eastAsia" w:ascii="Arial" w:hAnsi="Arial" w:cs="Arial"/>
          <w:b/>
          <w:bCs/>
          <w:color w:val="00823E"/>
          <w:sz w:val="36"/>
          <w:szCs w:val="36"/>
          <w:lang w:eastAsia="zh-TW"/>
        </w:rPr>
        <w:t>13</w:t>
      </w:r>
      <w:r w:rsidRPr="003A39C5">
        <w:rPr>
          <w:rFonts w:ascii="Arial" w:hAnsi="Arial" w:eastAsia="Times New Roman" w:cs="Arial"/>
          <w:b/>
          <w:bCs/>
          <w:color w:val="00823E"/>
          <w:sz w:val="28"/>
          <w:szCs w:val="28"/>
          <w:vertAlign w:val="superscript"/>
          <w:lang w:eastAsia="zh-TW"/>
        </w:rPr>
        <w:t>th</w:t>
      </w:r>
      <w:r w:rsidRPr="003A39C5">
        <w:rPr>
          <w:rFonts w:ascii="Arial" w:hAnsi="Arial" w:eastAsia="Times New Roman" w:cs="Arial"/>
          <w:b/>
          <w:bCs/>
          <w:color w:val="00823E"/>
          <w:sz w:val="36"/>
          <w:szCs w:val="36"/>
          <w:lang w:eastAsia="zh-TW"/>
        </w:rPr>
        <w:t xml:space="preserve"> November 202</w:t>
      </w:r>
      <w:r>
        <w:rPr>
          <w:rFonts w:hint="eastAsia" w:ascii="Arial" w:hAnsi="Arial" w:cs="Arial"/>
          <w:b/>
          <w:bCs/>
          <w:color w:val="00823E"/>
          <w:sz w:val="36"/>
          <w:szCs w:val="36"/>
          <w:lang w:eastAsia="zh-TW"/>
        </w:rPr>
        <w:t>6</w:t>
      </w:r>
    </w:p>
    <w:p w:rsidRPr="003A39C5" w:rsidR="00F21A68" w:rsidP="00F21A68" w:rsidRDefault="00F21A68" w14:paraId="313903A8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color w:val="000000"/>
          <w:sz w:val="18"/>
          <w:szCs w:val="18"/>
          <w:lang w:eastAsia="zh-TW"/>
        </w:rPr>
      </w:pPr>
    </w:p>
    <w:tbl>
      <w:tblPr>
        <w:tblW w:w="8976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4534"/>
        <w:gridCol w:w="1898"/>
      </w:tblGrid>
      <w:tr w:rsidRPr="003A39C5" w:rsidR="00F21A68" w:rsidTr="011B88B3" w14:paraId="06ED9F8F" w14:textId="77777777">
        <w:trPr>
          <w:trHeight w:val="338"/>
        </w:trPr>
        <w:tc>
          <w:tcPr>
            <w:tcW w:w="2544" w:type="dxa"/>
            <w:tcBorders>
              <w:top w:val="single" w:color="5D9E4D" w:themeColor="accent4" w:sz="6" w:space="0"/>
              <w:left w:val="single" w:color="5D9E4D" w:themeColor="accent4" w:sz="6" w:space="0"/>
              <w:bottom w:val="single" w:color="5D9E4D" w:themeColor="accent4" w:sz="6" w:space="0"/>
              <w:right w:val="nil"/>
            </w:tcBorders>
            <w:shd w:val="clear" w:color="auto" w:fill="5D9E4D" w:themeFill="accent4"/>
            <w:hideMark/>
          </w:tcPr>
          <w:p w:rsidRPr="003A39C5" w:rsidR="00F21A68" w:rsidP="000C3BBA" w:rsidRDefault="00F21A68" w14:paraId="734E02BE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zh-TW"/>
              </w:rPr>
            </w:pPr>
            <w:r w:rsidRPr="003A39C5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Time</w:t>
            </w:r>
          </w:p>
        </w:tc>
        <w:tc>
          <w:tcPr>
            <w:tcW w:w="4534" w:type="dxa"/>
            <w:tcBorders>
              <w:top w:val="single" w:color="5D9E4D" w:themeColor="accent4" w:sz="6" w:space="0"/>
              <w:left w:val="nil"/>
              <w:bottom w:val="single" w:color="5D9E4D" w:themeColor="accent4" w:sz="6" w:space="0"/>
              <w:right w:val="nil"/>
            </w:tcBorders>
            <w:shd w:val="clear" w:color="auto" w:fill="5D9E4D" w:themeFill="accent4"/>
            <w:hideMark/>
          </w:tcPr>
          <w:p w:rsidRPr="003A39C5" w:rsidR="00F21A68" w:rsidP="000C3BBA" w:rsidRDefault="00F21A68" w14:paraId="12CC3481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zh-TW"/>
              </w:rPr>
            </w:pPr>
            <w:r w:rsidRPr="003A39C5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Speakers </w:t>
            </w:r>
          </w:p>
        </w:tc>
        <w:tc>
          <w:tcPr>
            <w:tcW w:w="1898" w:type="dxa"/>
            <w:tcBorders>
              <w:top w:val="single" w:color="5D9E4D" w:themeColor="accent4" w:sz="6" w:space="0"/>
              <w:left w:val="nil"/>
              <w:bottom w:val="single" w:color="5D9E4D" w:themeColor="accent4" w:sz="6" w:space="0"/>
              <w:right w:val="single" w:color="5D9E4D" w:themeColor="accent4" w:sz="6" w:space="0"/>
            </w:tcBorders>
            <w:shd w:val="clear" w:color="auto" w:fill="5D9E4D" w:themeFill="accent4"/>
            <w:hideMark/>
          </w:tcPr>
          <w:p w:rsidRPr="003A39C5" w:rsidR="00F21A68" w:rsidP="000C3BBA" w:rsidRDefault="00F21A68" w14:paraId="3F06E78B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zh-TW"/>
              </w:rPr>
            </w:pPr>
            <w:r w:rsidRPr="003A39C5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Project Codes </w:t>
            </w:r>
          </w:p>
        </w:tc>
      </w:tr>
      <w:tr w:rsidRPr="003A39C5" w:rsidR="00F21A68" w:rsidTr="011B88B3" w14:paraId="7F052E89" w14:textId="77777777">
        <w:trPr>
          <w:trHeight w:val="338"/>
        </w:trPr>
        <w:tc>
          <w:tcPr>
            <w:tcW w:w="2544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hideMark/>
          </w:tcPr>
          <w:p w:rsidRPr="001C19FA" w:rsidR="00F21A68" w:rsidP="000C3BBA" w:rsidRDefault="00F21A68" w14:paraId="650EDF2E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</w:pP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10: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30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 xml:space="preserve"> – 1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00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 xml:space="preserve"> (UK)</w:t>
            </w:r>
          </w:p>
          <w:p w:rsidRPr="002D1E3F" w:rsidR="00F21A68" w:rsidP="000C3BBA" w:rsidRDefault="00F21A68" w14:paraId="0694C453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/>
              </w:rPr>
            </w:pP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18: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3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0 – 1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9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00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 xml:space="preserve"> (Beijing)</w:t>
            </w:r>
          </w:p>
        </w:tc>
        <w:tc>
          <w:tcPr>
            <w:tcW w:w="4534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</w:tcPr>
          <w:p w:rsidR="00F21A68" w:rsidP="000C3BBA" w:rsidRDefault="00AB721B" w14:paraId="143C6B1D" w14:textId="33940B23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 w:rsidRPr="00AB721B">
              <w:rPr>
                <w:rFonts w:ascii="Arial" w:hAnsi="Arial" w:cs="Arial"/>
                <w:color w:val="000000"/>
                <w:lang w:eastAsia="zh-TW"/>
              </w:rPr>
              <w:t>Prof. Alexander Thompson</w:t>
            </w:r>
          </w:p>
          <w:p w:rsidR="00AB721B" w:rsidP="000C3BBA" w:rsidRDefault="00AB721B" w14:paraId="7A41FA6C" w14:textId="6772CD76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 w:rsidRPr="00AB721B">
              <w:rPr>
                <w:rFonts w:ascii="Arial" w:hAnsi="Arial" w:cs="Arial"/>
                <w:color w:val="000000"/>
                <w:lang w:eastAsia="zh-TW"/>
              </w:rPr>
              <w:t>Dr Yin Yao Dong</w:t>
            </w:r>
          </w:p>
          <w:p w:rsidR="00AB721B" w:rsidP="000C3BBA" w:rsidRDefault="00AB721B" w14:paraId="33759AED" w14:textId="3A410F92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 w:rsidRPr="00AB721B">
              <w:rPr>
                <w:rFonts w:ascii="Arial" w:hAnsi="Arial" w:cs="Arial"/>
                <w:color w:val="000000"/>
                <w:lang w:eastAsia="zh-TW"/>
              </w:rPr>
              <w:t>Dr Adán Pinto-Fernández</w:t>
            </w:r>
          </w:p>
          <w:p w:rsidR="00AB721B" w:rsidP="000C3BBA" w:rsidRDefault="00AB721B" w14:paraId="7847F124" w14:textId="467B51B8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 w:rsidRPr="00AB721B">
              <w:rPr>
                <w:rFonts w:ascii="Arial" w:hAnsi="Arial" w:cs="Arial"/>
                <w:color w:val="000000"/>
                <w:lang w:eastAsia="zh-TW"/>
              </w:rPr>
              <w:t>Prof. Benedikt Kessler</w:t>
            </w:r>
          </w:p>
          <w:p w:rsidRPr="00F21A68" w:rsidR="00F21A68" w:rsidP="000C3BBA" w:rsidRDefault="00F21A68" w14:paraId="6CE5EB88" w14:textId="7777777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</w:p>
        </w:tc>
        <w:tc>
          <w:tcPr>
            <w:tcW w:w="1898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</w:tcPr>
          <w:p w:rsidR="00F21A68" w:rsidP="000C3BBA" w:rsidRDefault="00AB721B" w14:paraId="6E9118DD" w14:textId="7777777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hint="eastAsia" w:ascii="Arial" w:hAnsi="Arial" w:cs="Arial"/>
                <w:color w:val="000000"/>
                <w:lang w:eastAsia="zh-TW"/>
              </w:rPr>
              <w:t>6.01</w:t>
            </w:r>
          </w:p>
          <w:p w:rsidR="00AB721B" w:rsidP="000C3BBA" w:rsidRDefault="00AB721B" w14:paraId="29E08A02" w14:textId="7777777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hint="eastAsia" w:ascii="Arial" w:hAnsi="Arial" w:cs="Arial"/>
                <w:color w:val="000000"/>
                <w:lang w:eastAsia="zh-TW"/>
              </w:rPr>
              <w:t>6.02</w:t>
            </w:r>
          </w:p>
          <w:p w:rsidR="00AB721B" w:rsidP="000C3BBA" w:rsidRDefault="00AB721B" w14:paraId="310D9677" w14:textId="7777777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hint="eastAsia" w:ascii="Arial" w:hAnsi="Arial" w:cs="Arial"/>
                <w:color w:val="000000"/>
                <w:lang w:eastAsia="zh-TW"/>
              </w:rPr>
              <w:t>8.05</w:t>
            </w:r>
          </w:p>
          <w:p w:rsidRPr="00F21A68" w:rsidR="00AB721B" w:rsidP="000C3BBA" w:rsidRDefault="00AB721B" w14:paraId="4B89C2DB" w14:textId="79D4E874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hint="eastAsia" w:ascii="Arial" w:hAnsi="Arial" w:cs="Arial"/>
                <w:color w:val="000000"/>
                <w:lang w:eastAsia="zh-TW"/>
              </w:rPr>
              <w:t>8.06</w:t>
            </w:r>
          </w:p>
        </w:tc>
      </w:tr>
      <w:tr w:rsidRPr="003A39C5" w:rsidR="00F21A68" w:rsidTr="011B88B3" w14:paraId="0EA65F06" w14:textId="77777777">
        <w:trPr>
          <w:trHeight w:val="445"/>
        </w:trPr>
        <w:tc>
          <w:tcPr>
            <w:tcW w:w="2544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shd w:val="clear" w:color="auto" w:fill="DDEDDA" w:themeFill="accent4" w:themeFillTint="33"/>
            <w:hideMark/>
          </w:tcPr>
          <w:p w:rsidRPr="001C19FA" w:rsidR="00F21A68" w:rsidP="000C3BBA" w:rsidRDefault="00F21A68" w14:paraId="04D73BF4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</w:pP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:00 – 1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:30 (UK)</w:t>
            </w:r>
          </w:p>
          <w:p w:rsidR="00F21A68" w:rsidP="000C3BBA" w:rsidRDefault="00F21A68" w14:paraId="5023AE9F" w14:textId="77777777"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9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:00 – 1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9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:30 (Beijing)</w:t>
            </w:r>
          </w:p>
        </w:tc>
        <w:tc>
          <w:tcPr>
            <w:tcW w:w="4534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shd w:val="clear" w:color="auto" w:fill="DDEDDA" w:themeFill="accent4" w:themeFillTint="33"/>
          </w:tcPr>
          <w:p w:rsidR="00F21A68" w:rsidP="000C3BBA" w:rsidRDefault="00AB721B" w14:paraId="3E6D3A0A" w14:textId="7777777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 w:rsidRPr="00AB721B">
              <w:rPr>
                <w:rFonts w:ascii="Arial" w:hAnsi="Arial" w:eastAsia="Times New Roman" w:cs="Arial"/>
                <w:color w:val="000000"/>
                <w:lang w:eastAsia="zh-TW"/>
              </w:rPr>
              <w:t>Prof. David Church</w:t>
            </w:r>
          </w:p>
          <w:p w:rsidR="00AB721B" w:rsidP="000C3BBA" w:rsidRDefault="00AB721B" w14:paraId="0D47BE19" w14:textId="77777777">
            <w:pPr>
              <w:spacing w:after="0" w:line="240" w:lineRule="auto"/>
              <w:textAlignment w:val="baseline"/>
            </w:pPr>
            <w:r w:rsidRPr="011B88B3">
              <w:rPr>
                <w:rFonts w:ascii="Arial" w:hAnsi="Arial" w:cs="Arial"/>
                <w:lang w:eastAsia="zh-TW"/>
              </w:rPr>
              <w:t>Prof. Svetlana Reily</w:t>
            </w:r>
          </w:p>
          <w:p w:rsidR="647BBFD0" w:rsidP="011B88B3" w:rsidRDefault="647BBFD0" w14:paraId="2253C11D" w14:textId="51EB2238">
            <w:pPr>
              <w:spacing w:after="0" w:line="240" w:lineRule="auto"/>
              <w:rPr>
                <w:rFonts w:ascii="Arial" w:hAnsi="Arial" w:cs="Arial"/>
                <w:lang w:eastAsia="zh-TW"/>
              </w:rPr>
            </w:pPr>
            <w:r w:rsidRPr="011B88B3">
              <w:rPr>
                <w:lang w:eastAsia="zh-TW"/>
              </w:rPr>
              <w:t xml:space="preserve">Dr </w:t>
            </w:r>
            <w:proofErr w:type="spellStart"/>
            <w:r w:rsidRPr="011B88B3">
              <w:rPr>
                <w:lang w:eastAsia="zh-TW"/>
              </w:rPr>
              <w:t>Xiawei</w:t>
            </w:r>
            <w:proofErr w:type="spellEnd"/>
            <w:r w:rsidRPr="011B88B3">
              <w:rPr>
                <w:lang w:eastAsia="zh-TW"/>
              </w:rPr>
              <w:t xml:space="preserve"> Zhang</w:t>
            </w:r>
          </w:p>
          <w:p w:rsidR="00AB721B" w:rsidP="000C3BBA" w:rsidRDefault="00AB721B" w14:paraId="16ECD334" w14:textId="7777777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 w:rsidRPr="00AB721B">
              <w:rPr>
                <w:rFonts w:ascii="Arial" w:hAnsi="Arial" w:cs="Arial"/>
                <w:color w:val="000000"/>
                <w:lang w:eastAsia="zh-TW"/>
              </w:rPr>
              <w:t>Prof. Adam P Croft</w:t>
            </w:r>
          </w:p>
          <w:p w:rsidRPr="00AB721B" w:rsidR="00AB721B" w:rsidP="000C3BBA" w:rsidRDefault="00AB721B" w14:paraId="03EEDF55" w14:textId="4355F902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</w:p>
        </w:tc>
        <w:tc>
          <w:tcPr>
            <w:tcW w:w="1898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shd w:val="clear" w:color="auto" w:fill="DDEDDA" w:themeFill="accent4" w:themeFillTint="33"/>
          </w:tcPr>
          <w:p w:rsidR="00F21A68" w:rsidP="000C3BBA" w:rsidRDefault="00AB721B" w14:paraId="5DB987E3" w14:textId="7777777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hint="eastAsia" w:ascii="Arial" w:hAnsi="Arial" w:cs="Arial"/>
                <w:color w:val="000000"/>
                <w:lang w:eastAsia="zh-TW"/>
              </w:rPr>
              <w:t>1.08 &amp; 1.09</w:t>
            </w:r>
          </w:p>
          <w:p w:rsidR="00AB721B" w:rsidP="000C3BBA" w:rsidRDefault="00AB721B" w14:paraId="29097A47" w14:textId="77777777">
            <w:pPr>
              <w:spacing w:after="0" w:line="240" w:lineRule="auto"/>
              <w:textAlignment w:val="baseline"/>
            </w:pPr>
            <w:r w:rsidRPr="011B88B3">
              <w:rPr>
                <w:rFonts w:ascii="Arial" w:hAnsi="Arial" w:cs="Arial"/>
                <w:lang w:eastAsia="zh-TW"/>
              </w:rPr>
              <w:t>2.05</w:t>
            </w:r>
          </w:p>
          <w:p w:rsidR="59562363" w:rsidP="011B88B3" w:rsidRDefault="59562363" w14:paraId="279B0A5E" w14:textId="27EF665B">
            <w:pPr>
              <w:spacing w:after="0" w:line="240" w:lineRule="auto"/>
            </w:pPr>
            <w:r w:rsidRPr="011B88B3">
              <w:rPr>
                <w:rFonts w:ascii="Arial" w:hAnsi="Arial" w:cs="Arial"/>
                <w:lang w:eastAsia="zh-TW"/>
              </w:rPr>
              <w:t>4.07</w:t>
            </w:r>
          </w:p>
          <w:p w:rsidRPr="00AB721B" w:rsidR="00AB721B" w:rsidP="000C3BBA" w:rsidRDefault="00AB721B" w14:paraId="7DFA83FC" w14:textId="0D38BD0C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hint="eastAsia" w:ascii="Arial" w:hAnsi="Arial" w:cs="Arial"/>
                <w:color w:val="000000"/>
                <w:lang w:eastAsia="zh-TW"/>
              </w:rPr>
              <w:t>5.03</w:t>
            </w:r>
          </w:p>
        </w:tc>
      </w:tr>
      <w:tr w:rsidRPr="003A39C5" w:rsidR="00F21A68" w:rsidTr="011B88B3" w14:paraId="2547DE6C" w14:textId="77777777">
        <w:trPr>
          <w:trHeight w:val="338"/>
        </w:trPr>
        <w:tc>
          <w:tcPr>
            <w:tcW w:w="2544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hideMark/>
          </w:tcPr>
          <w:p w:rsidRPr="001C19FA" w:rsidR="00F21A68" w:rsidP="000C3BBA" w:rsidRDefault="00F21A68" w14:paraId="1F98220D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</w:pP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3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0 – 1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2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0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0 (UK)</w:t>
            </w:r>
          </w:p>
          <w:p w:rsidRPr="002D1E3F" w:rsidR="00F21A68" w:rsidP="000C3BBA" w:rsidRDefault="00F21A68" w14:paraId="2A5F2165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/>
              </w:rPr>
            </w:pP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9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3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 xml:space="preserve">0 – 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20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0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0 (Beijing)</w:t>
            </w:r>
          </w:p>
        </w:tc>
        <w:tc>
          <w:tcPr>
            <w:tcW w:w="4534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</w:tcPr>
          <w:p w:rsidR="00F21A68" w:rsidP="000C3BBA" w:rsidRDefault="00AB721B" w14:paraId="43D498DE" w14:textId="6CFF167F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 w:rsidRPr="00AB721B">
              <w:rPr>
                <w:rFonts w:ascii="Arial" w:hAnsi="Arial" w:eastAsia="Times New Roman" w:cs="Arial"/>
                <w:color w:val="000000"/>
                <w:lang w:eastAsia="zh-TW"/>
              </w:rPr>
              <w:t>Dr Yang Luo</w:t>
            </w:r>
          </w:p>
          <w:p w:rsidR="00AB721B" w:rsidP="000C3BBA" w:rsidRDefault="00AB721B" w14:paraId="032608DA" w14:textId="110F0AC3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 w:rsidRPr="00AB721B">
              <w:rPr>
                <w:rFonts w:ascii="Arial" w:hAnsi="Arial" w:cs="Arial"/>
                <w:color w:val="000000"/>
                <w:lang w:eastAsia="zh-TW"/>
              </w:rPr>
              <w:t>Dr Philip Bejon</w:t>
            </w:r>
          </w:p>
          <w:p w:rsidR="00AB721B" w:rsidP="000C3BBA" w:rsidRDefault="00AB721B" w14:paraId="2014D980" w14:textId="091CA1CD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 w:rsidRPr="00AB721B">
              <w:rPr>
                <w:rFonts w:ascii="Arial" w:hAnsi="Arial" w:cs="Arial"/>
                <w:color w:val="000000"/>
                <w:lang w:eastAsia="zh-TW"/>
              </w:rPr>
              <w:t xml:space="preserve">Dr Soukaina </w:t>
            </w:r>
            <w:proofErr w:type="spellStart"/>
            <w:r w:rsidRPr="00AB721B">
              <w:rPr>
                <w:rFonts w:ascii="Arial" w:hAnsi="Arial" w:cs="Arial"/>
                <w:color w:val="000000"/>
                <w:lang w:eastAsia="zh-TW"/>
              </w:rPr>
              <w:t>Timouma</w:t>
            </w:r>
            <w:proofErr w:type="spellEnd"/>
          </w:p>
          <w:p w:rsidRPr="00AB721B" w:rsidR="00AB721B" w:rsidP="000C3BBA" w:rsidRDefault="00AB721B" w14:paraId="1E90DCE9" w14:textId="3486F719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</w:p>
        </w:tc>
        <w:tc>
          <w:tcPr>
            <w:tcW w:w="1898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</w:tcPr>
          <w:p w:rsidR="00F21A68" w:rsidP="000C3BBA" w:rsidRDefault="00AB721B" w14:paraId="40CC31B7" w14:textId="7777777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hint="eastAsia" w:ascii="Arial" w:hAnsi="Arial" w:cs="Arial"/>
                <w:color w:val="000000"/>
                <w:lang w:eastAsia="zh-TW"/>
              </w:rPr>
              <w:t>3.02 &amp; 3.04</w:t>
            </w:r>
          </w:p>
          <w:p w:rsidR="00AB721B" w:rsidP="000C3BBA" w:rsidRDefault="00AB721B" w14:paraId="5F7E2EC5" w14:textId="7777777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hint="eastAsia" w:ascii="Arial" w:hAnsi="Arial" w:cs="Arial"/>
                <w:color w:val="000000"/>
                <w:lang w:eastAsia="zh-TW"/>
              </w:rPr>
              <w:t>3.03</w:t>
            </w:r>
          </w:p>
          <w:p w:rsidRPr="00AB721B" w:rsidR="00AB721B" w:rsidP="000C3BBA" w:rsidRDefault="00AB721B" w14:paraId="3677997B" w14:textId="3265FA19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hint="eastAsia" w:ascii="Arial" w:hAnsi="Arial" w:cs="Arial"/>
                <w:color w:val="000000"/>
                <w:lang w:eastAsia="zh-TW"/>
              </w:rPr>
              <w:t>3.08</w:t>
            </w:r>
          </w:p>
        </w:tc>
      </w:tr>
      <w:tr w:rsidRPr="003A39C5" w:rsidR="00F21A68" w:rsidTr="011B88B3" w14:paraId="53EDCE79" w14:textId="77777777">
        <w:trPr>
          <w:trHeight w:val="338"/>
        </w:trPr>
        <w:tc>
          <w:tcPr>
            <w:tcW w:w="2544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shd w:val="clear" w:color="auto" w:fill="DDEDDA" w:themeFill="accent4" w:themeFillTint="33"/>
            <w:hideMark/>
          </w:tcPr>
          <w:p w:rsidRPr="001C19FA" w:rsidR="00F21A68" w:rsidP="000C3BBA" w:rsidRDefault="00F21A68" w14:paraId="512CADCD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</w:pP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2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:00 – 1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2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:30 (UK)</w:t>
            </w:r>
          </w:p>
          <w:p w:rsidR="00F21A68" w:rsidP="000C3BBA" w:rsidRDefault="00F21A68" w14:paraId="3A145FC6" w14:textId="77777777"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20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 xml:space="preserve">:00 – </w:t>
            </w: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20</w:t>
            </w:r>
            <w:r w:rsidRPr="001C19FA"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:30 (Beijing)</w:t>
            </w:r>
          </w:p>
        </w:tc>
        <w:tc>
          <w:tcPr>
            <w:tcW w:w="4534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shd w:val="clear" w:color="auto" w:fill="DDEDDA" w:themeFill="accent4" w:themeFillTint="33"/>
          </w:tcPr>
          <w:p w:rsidR="00F21A68" w:rsidP="000C3BBA" w:rsidRDefault="003B5190" w14:paraId="18B3E1DA" w14:textId="7777777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 w:rsidRPr="003B5190">
              <w:rPr>
                <w:rFonts w:ascii="Arial" w:hAnsi="Arial" w:cs="Arial"/>
                <w:color w:val="000000"/>
                <w:lang w:eastAsia="zh-TW"/>
              </w:rPr>
              <w:t>Prof. Derrick Bennett</w:t>
            </w:r>
          </w:p>
          <w:p w:rsidR="003B5190" w:rsidP="000C3BBA" w:rsidRDefault="003B5190" w14:paraId="6040F221" w14:textId="7777777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 w:rsidRPr="003B5190">
              <w:rPr>
                <w:rFonts w:ascii="Arial" w:hAnsi="Arial" w:cs="Arial"/>
                <w:color w:val="000000"/>
                <w:lang w:eastAsia="zh-TW"/>
              </w:rPr>
              <w:t>Prof. Iona Millwood</w:t>
            </w:r>
          </w:p>
          <w:p w:rsidR="003B5190" w:rsidP="000C3BBA" w:rsidRDefault="003B5190" w14:paraId="79EDD9A7" w14:textId="2A77E979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 w:rsidRPr="003B5190">
              <w:rPr>
                <w:rFonts w:ascii="Arial" w:hAnsi="Arial" w:cs="Arial"/>
                <w:color w:val="000000"/>
                <w:lang w:eastAsia="zh-TW"/>
              </w:rPr>
              <w:t>Dr Peter Ka Hung Chan</w:t>
            </w:r>
          </w:p>
          <w:p w:rsidRPr="00F21A68" w:rsidR="003B5190" w:rsidP="000C3BBA" w:rsidRDefault="003B5190" w14:paraId="4D6B2B86" w14:textId="361448E2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</w:p>
        </w:tc>
        <w:tc>
          <w:tcPr>
            <w:tcW w:w="1898" w:type="dxa"/>
            <w:tcBorders>
              <w:top w:val="single" w:color="9BC990" w:themeColor="accent4" w:themeTint="99" w:sz="6" w:space="0"/>
              <w:left w:val="single" w:color="9BC990" w:themeColor="accent4" w:themeTint="99" w:sz="6" w:space="0"/>
              <w:bottom w:val="single" w:color="9BC990" w:themeColor="accent4" w:themeTint="99" w:sz="6" w:space="0"/>
              <w:right w:val="single" w:color="9BC990" w:themeColor="accent4" w:themeTint="99" w:sz="6" w:space="0"/>
            </w:tcBorders>
            <w:shd w:val="clear" w:color="auto" w:fill="DDEDDA" w:themeFill="accent4" w:themeFillTint="33"/>
          </w:tcPr>
          <w:p w:rsidR="00F21A68" w:rsidP="000C3BBA" w:rsidRDefault="003B5190" w14:paraId="44BAB20D" w14:textId="7777777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hint="eastAsia" w:ascii="Arial" w:hAnsi="Arial" w:cs="Arial"/>
                <w:color w:val="000000"/>
                <w:lang w:eastAsia="zh-TW"/>
              </w:rPr>
              <w:t>7.04</w:t>
            </w:r>
          </w:p>
          <w:p w:rsidR="003B5190" w:rsidP="000C3BBA" w:rsidRDefault="003B5190" w14:paraId="041E4C33" w14:textId="7777777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hint="eastAsia" w:ascii="Arial" w:hAnsi="Arial" w:cs="Arial"/>
                <w:color w:val="000000"/>
                <w:lang w:eastAsia="zh-TW"/>
              </w:rPr>
              <w:t>7.05</w:t>
            </w:r>
          </w:p>
          <w:p w:rsidRPr="00F21A68" w:rsidR="003B5190" w:rsidP="000C3BBA" w:rsidRDefault="003B5190" w14:paraId="576B8C2F" w14:textId="30F23431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hint="eastAsia" w:ascii="Arial" w:hAnsi="Arial" w:cs="Arial"/>
                <w:color w:val="000000"/>
                <w:lang w:eastAsia="zh-TW"/>
              </w:rPr>
              <w:t>7.06</w:t>
            </w:r>
          </w:p>
        </w:tc>
      </w:tr>
    </w:tbl>
    <w:p w:rsidR="00A6328E" w:rsidP="009C34DA" w:rsidRDefault="00A6328E" w14:paraId="27A0A890" w14:textId="77777777">
      <w:pPr>
        <w:pStyle w:val="NoSpacing"/>
      </w:pPr>
    </w:p>
    <w:sectPr w:rsidR="00A6328E" w:rsidSect="000F47C0">
      <w:footerReference w:type="default" r:id="rId15"/>
      <w:headerReference w:type="first" r:id="rId16"/>
      <w:footerReference w:type="first" r:id="rId17"/>
      <w:pgSz w:w="11906" w:h="16838" w:orient="portrait"/>
      <w:pgMar w:top="1440" w:right="1440" w:bottom="1440" w:left="1440" w:header="708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:rsidR="007971D2" w:rsidP="004939B6" w:rsidRDefault="007971D2" w14:paraId="0D2A13AB" w14:textId="77777777">
      <w:r>
        <w:separator/>
      </w:r>
    </w:p>
  </w:endnote>
  <w:endnote w:type="continuationSeparator" w:id="0">
    <w:p w:rsidR="007971D2" w:rsidP="004939B6" w:rsidRDefault="007971D2" w14:paraId="3D7CF9B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zo Sans">
    <w:panose1 w:val="02000000000000000000"/>
    <w:charset w:val="4D"/>
    <w:family w:val="auto"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B944BA" w:rsidP="00227A84" w:rsidRDefault="000F47C0" w14:paraId="07C3A4E6" w14:textId="77777777">
    <w:pPr>
      <w:pStyle w:val="Footer"/>
      <w:tabs>
        <w:tab w:val="clear" w:pos="4513"/>
        <w:tab w:val="clear" w:pos="9026"/>
      </w:tabs>
      <w:spacing w:after="0" w:line="240" w:lineRule="auto"/>
      <w:ind w:right="-612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58243" behindDoc="0" locked="0" layoutInCell="1" allowOverlap="1" wp14:anchorId="02DE0432" wp14:editId="1A539828">
              <wp:simplePos x="0" y="0"/>
              <wp:positionH relativeFrom="column">
                <wp:posOffset>-259080</wp:posOffset>
              </wp:positionH>
              <wp:positionV relativeFrom="page">
                <wp:posOffset>10171430</wp:posOffset>
              </wp:positionV>
              <wp:extent cx="2250000" cy="298800"/>
              <wp:effectExtent l="0" t="0" r="0" b="6350"/>
              <wp:wrapNone/>
              <wp:docPr id="865947069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250000" cy="298800"/>
                        <a:chOff x="0" y="0"/>
                        <a:chExt cx="2251624" cy="297180"/>
                      </a:xfrm>
                    </wpg:grpSpPr>
                    <pic:pic xmlns:pic="http://schemas.openxmlformats.org/drawingml/2006/picture">
                      <pic:nvPicPr>
                        <pic:cNvPr id="13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288" r="23695"/>
                        <a:stretch/>
                      </pic:blipFill>
                      <pic:spPr bwMode="auto">
                        <a:xfrm>
                          <a:off x="345989" y="0"/>
                          <a:ext cx="1905635" cy="297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1" name="object 6"/>
                      <wps:cNvSpPr/>
                      <wps:spPr>
                        <a:xfrm>
                          <a:off x="0" y="17653"/>
                          <a:ext cx="254580" cy="254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4634" h="254634">
                              <a:moveTo>
                                <a:pt x="254419" y="0"/>
                              </a:moveTo>
                              <a:lnTo>
                                <a:pt x="126784" y="105625"/>
                              </a:lnTo>
                              <a:lnTo>
                                <a:pt x="0" y="25"/>
                              </a:lnTo>
                              <a:lnTo>
                                <a:pt x="0" y="254419"/>
                              </a:lnTo>
                              <a:lnTo>
                                <a:pt x="254419" y="254419"/>
                              </a:lnTo>
                              <a:lnTo>
                                <a:pt x="254419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</wps:spPr>
                      <wps:bodyPr wrap="square" lIns="0" tIns="0" rIns="0" bIns="0" rtlCol="0"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oup 2" style="position:absolute;margin-left:-20.4pt;margin-top:800.9pt;width:177.15pt;height:23.55pt;z-index:251661312;mso-position-vertical-relative:page;mso-width-relative:margin;mso-height-relative:margin" coordsize="22516,2971" o:spid="_x0000_s1026" w14:anchorId="0BFDD0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1" style="position:absolute;left:3459;width:19057;height:2971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">
                <v:imagedata cropleft="8053f" cropright="15529f" o:title="" r:id="rId2"/>
              </v:shape>
              <v:shape id="object 6" style="position:absolute;top:176;width:2545;height:2542;visibility:visible;mso-wrap-style:square;v-text-anchor:top" coordsize="254634,254634" o:spid="_x0000_s1028" fillcolor="white [3212]" stroked="f" path="m254419,l126784,105625,,25,,254419r254419,l25441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">
                <v:path arrowok="t"/>
              </v:shape>
              <w10:wrap anchory="page"/>
            </v:group>
          </w:pict>
        </mc:Fallback>
      </mc:AlternateContent>
    </w:r>
    <w:r w:rsidRPr="00546790" w:rsidR="00546790">
      <w:t xml:space="preserve"> </w:t>
    </w:r>
    <w:r w:rsidRPr="00F40779" w:rsidR="00B944BA">
      <w:rPr>
        <w:noProof/>
        <w:color w:val="000000" w:themeColor="text1"/>
        <w:lang w:eastAsia="en-GB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400ED89" wp14:editId="02A55154">
              <wp:simplePos x="0" y="0"/>
              <wp:positionH relativeFrom="page">
                <wp:posOffset>0</wp:posOffset>
              </wp:positionH>
              <wp:positionV relativeFrom="paragraph">
                <wp:posOffset>-284007</wp:posOffset>
              </wp:positionV>
              <wp:extent cx="7633335" cy="716797"/>
              <wp:effectExtent l="0" t="0" r="5715" b="7620"/>
              <wp:wrapNone/>
              <wp:docPr id="63" name="Rectangle 6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33335" cy="716797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63" style="position:absolute;margin-left:0;margin-top:-22.35pt;width:601.05pt;height:56.45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spid="_x0000_s1026" fillcolor="#002147 [3215]" stroked="f" strokeweight="1pt" w14:anchorId="3F5D0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">
              <w10:wrap anchorx="page"/>
            </v:rect>
          </w:pict>
        </mc:Fallback>
      </mc:AlternateContent>
    </w:r>
    <w:sdt>
      <w:sdtPr>
        <w:id w:val="-69445974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B944BA">
          <w:tab/>
        </w:r>
        <w:r w:rsidR="00B944BA">
          <w:tab/>
        </w:r>
        <w:r w:rsidR="00B944BA">
          <w:fldChar w:fldCharType="begin"/>
        </w:r>
        <w:r w:rsidR="00B944BA">
          <w:instrText xml:space="preserve"> PAGE   \* MERGEFORMAT </w:instrText>
        </w:r>
        <w:r w:rsidR="00B944BA">
          <w:fldChar w:fldCharType="separate"/>
        </w:r>
        <w:r w:rsidR="00B944BA">
          <w:rPr>
            <w:noProof/>
          </w:rPr>
          <w:t>2</w:t>
        </w:r>
        <w:r w:rsidR="00B944BA">
          <w:rPr>
            <w:noProof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A2165D" w:rsidP="003374EF" w:rsidRDefault="00A2165D" w14:paraId="415680DE" w14:textId="77777777">
    <w:pPr>
      <w:pStyle w:val="Footer"/>
      <w:spacing w:line="240" w:lineRule="auto"/>
      <w:ind w:left="-567"/>
      <w:rPr>
        <w:noProof/>
      </w:rPr>
    </w:pPr>
  </w:p>
  <w:p w:rsidRPr="003374EF" w:rsidR="002336B1" w:rsidP="003374EF" w:rsidRDefault="00A2165D" w14:paraId="2E9A95A6" w14:textId="77777777">
    <w:pPr>
      <w:pStyle w:val="Footer"/>
      <w:spacing w:line="240" w:lineRule="auto"/>
      <w:ind w:left="-567"/>
      <w:rPr>
        <w:rFonts w:ascii="Azo Sans" w:hAnsi="Azo Sans"/>
        <w:color w:val="002147" w:themeColor="text2"/>
      </w:rPr>
    </w:pPr>
    <w:r>
      <w:rPr>
        <w:noProof/>
      </w:rPr>
      <w:drawing>
        <wp:inline distT="0" distB="0" distL="0" distR="0" wp14:anchorId="3EC4DFBF" wp14:editId="21C8727D">
          <wp:extent cx="4679993" cy="746908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679993" cy="7469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</w:t>
    </w:r>
    <w:r w:rsidRPr="003374EF" w:rsidR="003374EF">
      <w:rPr>
        <w:rFonts w:ascii="Azo Sans" w:hAnsi="Azo Sans"/>
        <w:b/>
        <w:bCs/>
        <w:noProof/>
        <w:color w:val="002147" w:themeColor="text2"/>
        <w:sz w:val="84"/>
        <w:szCs w:val="84"/>
        <w:lang w:eastAsia="en-GB"/>
      </w:rPr>
      <w:t xml:space="preserve"> </w:t>
    </w:r>
    <w:r w:rsidRPr="003374EF" w:rsidR="002336B1">
      <w:rPr>
        <w:rFonts w:ascii="Azo Sans" w:hAnsi="Azo Sans"/>
        <w:b/>
        <w:bCs/>
        <w:noProof/>
        <w:color w:val="002147" w:themeColor="text2"/>
        <w:sz w:val="84"/>
        <w:szCs w:val="84"/>
        <w:lang w:eastAsia="en-GB"/>
      </w:rPr>
      <w:drawing>
        <wp:anchor distT="0" distB="0" distL="114300" distR="114300" simplePos="0" relativeHeight="251658242" behindDoc="1" locked="0" layoutInCell="1" allowOverlap="1" wp14:anchorId="21DCDF8F" wp14:editId="317922A1">
          <wp:simplePos x="0" y="0"/>
          <wp:positionH relativeFrom="page">
            <wp:align>right</wp:align>
          </wp:positionH>
          <wp:positionV relativeFrom="page">
            <wp:posOffset>8599599</wp:posOffset>
          </wp:positionV>
          <wp:extent cx="3339465" cy="2774315"/>
          <wp:effectExtent l="0" t="0" r="0" b="6985"/>
          <wp:wrapNone/>
          <wp:docPr id="24" name="Picture 24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Icon&#10;&#10;Description automatically generated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6189" t="24889" r="-2" b="49386"/>
                  <a:stretch/>
                </pic:blipFill>
                <pic:spPr bwMode="auto">
                  <a:xfrm>
                    <a:off x="0" y="0"/>
                    <a:ext cx="3339465" cy="27743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:rsidR="007971D2" w:rsidP="004939B6" w:rsidRDefault="007971D2" w14:paraId="4A5BBAF9" w14:textId="77777777">
      <w:r>
        <w:separator/>
      </w:r>
    </w:p>
  </w:footnote>
  <w:footnote w:type="continuationSeparator" w:id="0">
    <w:p w:rsidR="007971D2" w:rsidP="004939B6" w:rsidRDefault="007971D2" w14:paraId="5140261F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A6328E" w:rsidR="00A6328E" w:rsidP="00A6328E" w:rsidRDefault="00A6328E" w14:paraId="60876479" w14:textId="77777777">
    <w:pPr>
      <w:tabs>
        <w:tab w:val="center" w:pos="4513"/>
        <w:tab w:val="right" w:pos="9026"/>
      </w:tabs>
      <w:rPr>
        <w:color w:val="002147" w:themeColor="text2"/>
        <w:sz w:val="20"/>
      </w:rPr>
    </w:pPr>
  </w:p>
  <w:p w:rsidRPr="00A6328E" w:rsidR="001B234A" w:rsidP="00A6328E" w:rsidRDefault="0067650C" w14:paraId="45265FAE" w14:textId="77777777">
    <w:pPr>
      <w:tabs>
        <w:tab w:val="center" w:pos="4513"/>
        <w:tab w:val="right" w:pos="9026"/>
      </w:tabs>
      <w:spacing w:after="240"/>
      <w:rPr>
        <w:color w:val="002147" w:themeColor="text2"/>
        <w:sz w:val="20"/>
      </w:rPr>
    </w:pPr>
    <w:r w:rsidRPr="00685450">
      <w:rPr>
        <w:noProof/>
        <w:lang w:eastAsia="en-GB"/>
      </w:rPr>
      <w:drawing>
        <wp:anchor distT="0" distB="0" distL="114300" distR="114300" simplePos="0" relativeHeight="251658241" behindDoc="0" locked="0" layoutInCell="1" allowOverlap="1" wp14:anchorId="1B2DAB9B" wp14:editId="421D139B">
          <wp:simplePos x="0" y="0"/>
          <wp:positionH relativeFrom="margin">
            <wp:posOffset>0</wp:posOffset>
          </wp:positionH>
          <wp:positionV relativeFrom="page">
            <wp:posOffset>744220</wp:posOffset>
          </wp:positionV>
          <wp:extent cx="2372400" cy="720000"/>
          <wp:effectExtent l="0" t="0" r="0" b="4445"/>
          <wp:wrapNone/>
          <wp:docPr id="167855318" name="Picture 167855318" descr="Blue text on a black background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55318" name="Picture 167855318" descr="Blue text on a black background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2400" cy="7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6328E" w:rsidR="00A6328E">
      <w:rPr>
        <w:noProof/>
        <w:color w:val="002147" w:themeColor="text2"/>
        <w:sz w:val="20"/>
      </w:rPr>
      <w:ptab w:alignment="right" w:relativeTo="margin" w:leader="none"/>
    </w:r>
    <w:r w:rsidRPr="00A6328E" w:rsidR="00A6328E">
      <w:rPr>
        <w:noProof/>
        <w:color w:val="002147" w:themeColor="text2"/>
        <w:sz w:val="20"/>
      </w:rPr>
      <w:drawing>
        <wp:inline distT="0" distB="0" distL="0" distR="0" wp14:anchorId="7085F7EC" wp14:editId="5E851809">
          <wp:extent cx="720000" cy="720000"/>
          <wp:effectExtent l="0" t="0" r="4445" b="444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6328E" w:rsidR="00A6328E">
      <w:rPr>
        <w:color w:val="002147" w:themeColor="text2"/>
        <w:sz w:val="20"/>
      </w:rPr>
      <w:t xml:space="preserve">  </w:t>
    </w:r>
    <w:r w:rsidRPr="00A6328E" w:rsidR="00A6328E">
      <w:rPr>
        <w:noProof/>
        <w:color w:val="002147" w:themeColor="text2"/>
        <w:sz w:val="20"/>
        <w:lang w:eastAsia="en-GB"/>
      </w:rPr>
      <w:drawing>
        <wp:inline distT="0" distB="0" distL="0" distR="0" wp14:anchorId="32F8027D" wp14:editId="6F843A7E">
          <wp:extent cx="1512000" cy="720000"/>
          <wp:effectExtent l="0" t="0" r="0" b="4445"/>
          <wp:docPr id="166" name="Picture 166" descr="Graphical user interfac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Graphical user interface&#10;&#10;Description automatically generated with medium confidence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2000" cy="72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xmlns:w="http://schemas.openxmlformats.org/wordprocessingml/2006/main" w:abstractNumId="15">
    <w:nsid w:val="4480f11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36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08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80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52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24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396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468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40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0" w15:restartNumberingAfterBreak="0">
    <w:nsid w:val="08154438"/>
    <w:multiLevelType w:val="hybridMultilevel"/>
    <w:tmpl w:val="CD48C258"/>
    <w:lvl w:ilvl="0" w:tplc="23F83C18">
      <w:start w:val="1"/>
      <w:numFmt w:val="bullet"/>
      <w:lvlText w:val=""/>
      <w:lvlJc w:val="left"/>
      <w:pPr>
        <w:ind w:left="284" w:hanging="284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7BC4DEE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CFA5CA9"/>
    <w:multiLevelType w:val="multilevel"/>
    <w:tmpl w:val="07267682"/>
    <w:lvl w:ilvl="0">
      <w:start w:val="1"/>
      <w:numFmt w:val="bullet"/>
      <w:lvlText w:val=""/>
      <w:lvlJc w:val="left"/>
      <w:pPr>
        <w:ind w:left="284" w:hanging="284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851" w:hanging="284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1295678"/>
    <w:multiLevelType w:val="multilevel"/>
    <w:tmpl w:val="DC7299EC"/>
    <w:numStyleLink w:val="Style1"/>
  </w:abstractNum>
  <w:abstractNum w:abstractNumId="4" w15:restartNumberingAfterBreak="0">
    <w:nsid w:val="28975535"/>
    <w:multiLevelType w:val="multilevel"/>
    <w:tmpl w:val="DC7299EC"/>
    <w:numStyleLink w:val="Style1"/>
  </w:abstractNum>
  <w:abstractNum w:abstractNumId="5" w15:restartNumberingAfterBreak="0">
    <w:nsid w:val="3315762A"/>
    <w:multiLevelType w:val="hybridMultilevel"/>
    <w:tmpl w:val="139CB89A"/>
    <w:lvl w:ilvl="0" w:tplc="0809000F">
      <w:start w:val="1"/>
      <w:numFmt w:val="decimal"/>
      <w:lvlText w:val="%1."/>
      <w:lvlJc w:val="lef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426A2035"/>
    <w:multiLevelType w:val="multilevel"/>
    <w:tmpl w:val="DC7299EC"/>
    <w:lvl w:ilvl="0">
      <w:start w:val="1"/>
      <w:numFmt w:val="bullet"/>
      <w:lvlText w:val=""/>
      <w:lvlJc w:val="left"/>
      <w:pPr>
        <w:ind w:left="284" w:hanging="284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851" w:hanging="284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BD73611"/>
    <w:multiLevelType w:val="hybridMultilevel"/>
    <w:tmpl w:val="DA740C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986AC6"/>
    <w:multiLevelType w:val="multilevel"/>
    <w:tmpl w:val="DC7299EC"/>
    <w:numStyleLink w:val="Style1"/>
  </w:abstractNum>
  <w:abstractNum w:abstractNumId="9" w15:restartNumberingAfterBreak="0">
    <w:nsid w:val="5A0B29C9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6C780157"/>
    <w:multiLevelType w:val="multilevel"/>
    <w:tmpl w:val="DC7299EC"/>
    <w:lvl w:ilvl="0">
      <w:start w:val="1"/>
      <w:numFmt w:val="bullet"/>
      <w:lvlText w:val=""/>
      <w:lvlJc w:val="left"/>
      <w:pPr>
        <w:ind w:left="284" w:hanging="284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851" w:hanging="284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DD430F6"/>
    <w:multiLevelType w:val="multilevel"/>
    <w:tmpl w:val="7626F49E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851" w:hanging="284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E9E681E"/>
    <w:multiLevelType w:val="hybridMultilevel"/>
    <w:tmpl w:val="8D903178"/>
    <w:lvl w:ilvl="0" w:tplc="50EAB89A">
      <w:start w:val="1"/>
      <w:numFmt w:val="bullet"/>
      <w:pStyle w:val="ListParagraph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7F0F4547"/>
    <w:multiLevelType w:val="multilevel"/>
    <w:tmpl w:val="DC7299EC"/>
    <w:styleLink w:val="Style1"/>
    <w:lvl w:ilvl="0">
      <w:start w:val="1"/>
      <w:numFmt w:val="bullet"/>
      <w:lvlText w:val=""/>
      <w:lvlJc w:val="left"/>
      <w:pPr>
        <w:ind w:left="284" w:hanging="284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851" w:hanging="284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7FEC4F8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6">
    <w:abstractNumId w:val="15"/>
  </w:num>
  <w:num w:numId="1" w16cid:durableId="1128158381">
    <w:abstractNumId w:val="0"/>
  </w:num>
  <w:num w:numId="2" w16cid:durableId="1917979796">
    <w:abstractNumId w:val="14"/>
  </w:num>
  <w:num w:numId="3" w16cid:durableId="1983191046">
    <w:abstractNumId w:val="6"/>
  </w:num>
  <w:num w:numId="4" w16cid:durableId="978723336">
    <w:abstractNumId w:val="5"/>
  </w:num>
  <w:num w:numId="5" w16cid:durableId="303656682">
    <w:abstractNumId w:val="2"/>
  </w:num>
  <w:num w:numId="6" w16cid:durableId="1641155837">
    <w:abstractNumId w:val="11"/>
  </w:num>
  <w:num w:numId="7" w16cid:durableId="332413732">
    <w:abstractNumId w:val="1"/>
  </w:num>
  <w:num w:numId="8" w16cid:durableId="1402748587">
    <w:abstractNumId w:val="8"/>
  </w:num>
  <w:num w:numId="9" w16cid:durableId="723062787">
    <w:abstractNumId w:val="13"/>
  </w:num>
  <w:num w:numId="10" w16cid:durableId="1910576201">
    <w:abstractNumId w:val="10"/>
  </w:num>
  <w:num w:numId="11" w16cid:durableId="986327195">
    <w:abstractNumId w:val="4"/>
  </w:num>
  <w:num w:numId="12" w16cid:durableId="1940794307">
    <w:abstractNumId w:val="3"/>
  </w:num>
  <w:num w:numId="13" w16cid:durableId="1313828305">
    <w:abstractNumId w:val="9"/>
  </w:num>
  <w:num w:numId="14" w16cid:durableId="1048188353">
    <w:abstractNumId w:val="12"/>
  </w:num>
  <w:num w:numId="15" w16cid:durableId="4333979">
    <w:abstractNumId w:val="7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8"/>
  <w:proofState w:spelling="clean" w:grammar="dirty"/>
  <w:attachedTemplate r:id="rId1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9C5"/>
    <w:rsid w:val="000011BE"/>
    <w:rsid w:val="0005472E"/>
    <w:rsid w:val="00077598"/>
    <w:rsid w:val="00092B56"/>
    <w:rsid w:val="000935EA"/>
    <w:rsid w:val="000A0D24"/>
    <w:rsid w:val="000B4336"/>
    <w:rsid w:val="000E2956"/>
    <w:rsid w:val="000F47C0"/>
    <w:rsid w:val="00103D0B"/>
    <w:rsid w:val="00105AEB"/>
    <w:rsid w:val="001114C0"/>
    <w:rsid w:val="00111D6C"/>
    <w:rsid w:val="001171EA"/>
    <w:rsid w:val="001316A8"/>
    <w:rsid w:val="00133876"/>
    <w:rsid w:val="00133E01"/>
    <w:rsid w:val="00133F33"/>
    <w:rsid w:val="00141544"/>
    <w:rsid w:val="0014510C"/>
    <w:rsid w:val="00156181"/>
    <w:rsid w:val="00163D97"/>
    <w:rsid w:val="001673AC"/>
    <w:rsid w:val="00176AFD"/>
    <w:rsid w:val="001A5B29"/>
    <w:rsid w:val="001B234A"/>
    <w:rsid w:val="001B286B"/>
    <w:rsid w:val="001C19FA"/>
    <w:rsid w:val="001C697C"/>
    <w:rsid w:val="001E3645"/>
    <w:rsid w:val="001E3951"/>
    <w:rsid w:val="001F1E33"/>
    <w:rsid w:val="001F7B04"/>
    <w:rsid w:val="00227A84"/>
    <w:rsid w:val="002336B1"/>
    <w:rsid w:val="00245AEE"/>
    <w:rsid w:val="002D5B8E"/>
    <w:rsid w:val="002E219F"/>
    <w:rsid w:val="002F17E3"/>
    <w:rsid w:val="003027D5"/>
    <w:rsid w:val="0030730E"/>
    <w:rsid w:val="0032531C"/>
    <w:rsid w:val="0032793F"/>
    <w:rsid w:val="003374EF"/>
    <w:rsid w:val="00341815"/>
    <w:rsid w:val="003562B7"/>
    <w:rsid w:val="00361DBB"/>
    <w:rsid w:val="003A2359"/>
    <w:rsid w:val="003A39C5"/>
    <w:rsid w:val="003B5143"/>
    <w:rsid w:val="003B5190"/>
    <w:rsid w:val="003B770B"/>
    <w:rsid w:val="003E1B2F"/>
    <w:rsid w:val="003E1FF7"/>
    <w:rsid w:val="003F339A"/>
    <w:rsid w:val="004014E7"/>
    <w:rsid w:val="0040309A"/>
    <w:rsid w:val="00403CDA"/>
    <w:rsid w:val="00433CEB"/>
    <w:rsid w:val="004939B6"/>
    <w:rsid w:val="00496802"/>
    <w:rsid w:val="004A1B03"/>
    <w:rsid w:val="004B1905"/>
    <w:rsid w:val="004C0422"/>
    <w:rsid w:val="004C2726"/>
    <w:rsid w:val="004F3B70"/>
    <w:rsid w:val="004F5B90"/>
    <w:rsid w:val="00516102"/>
    <w:rsid w:val="0053580D"/>
    <w:rsid w:val="00537DC5"/>
    <w:rsid w:val="0054047F"/>
    <w:rsid w:val="00546790"/>
    <w:rsid w:val="00574B08"/>
    <w:rsid w:val="00590F87"/>
    <w:rsid w:val="005931F6"/>
    <w:rsid w:val="005971D0"/>
    <w:rsid w:val="005C4534"/>
    <w:rsid w:val="0060693E"/>
    <w:rsid w:val="006120B9"/>
    <w:rsid w:val="00641270"/>
    <w:rsid w:val="00641E17"/>
    <w:rsid w:val="00671EDE"/>
    <w:rsid w:val="0067650C"/>
    <w:rsid w:val="00685450"/>
    <w:rsid w:val="006974EE"/>
    <w:rsid w:val="006A408D"/>
    <w:rsid w:val="006A4AC9"/>
    <w:rsid w:val="006C4801"/>
    <w:rsid w:val="006D74E6"/>
    <w:rsid w:val="006E4216"/>
    <w:rsid w:val="007053DA"/>
    <w:rsid w:val="00706443"/>
    <w:rsid w:val="0070744B"/>
    <w:rsid w:val="00707800"/>
    <w:rsid w:val="00712071"/>
    <w:rsid w:val="007306AC"/>
    <w:rsid w:val="00733F93"/>
    <w:rsid w:val="00752D1A"/>
    <w:rsid w:val="007605FC"/>
    <w:rsid w:val="0079220E"/>
    <w:rsid w:val="007961F6"/>
    <w:rsid w:val="007971D2"/>
    <w:rsid w:val="007C7B4E"/>
    <w:rsid w:val="007D2D1A"/>
    <w:rsid w:val="007D4CA9"/>
    <w:rsid w:val="007E0C78"/>
    <w:rsid w:val="007F033C"/>
    <w:rsid w:val="0084404F"/>
    <w:rsid w:val="00861830"/>
    <w:rsid w:val="00882415"/>
    <w:rsid w:val="0088798F"/>
    <w:rsid w:val="008944F4"/>
    <w:rsid w:val="008A69DF"/>
    <w:rsid w:val="008B1B95"/>
    <w:rsid w:val="008C3904"/>
    <w:rsid w:val="008E28E4"/>
    <w:rsid w:val="008E71A8"/>
    <w:rsid w:val="008F6C22"/>
    <w:rsid w:val="008F7302"/>
    <w:rsid w:val="0091035A"/>
    <w:rsid w:val="00926371"/>
    <w:rsid w:val="0093637F"/>
    <w:rsid w:val="00946C9F"/>
    <w:rsid w:val="009513BE"/>
    <w:rsid w:val="00954FF0"/>
    <w:rsid w:val="00956756"/>
    <w:rsid w:val="0099407F"/>
    <w:rsid w:val="009A2791"/>
    <w:rsid w:val="009A3CB8"/>
    <w:rsid w:val="009A68BF"/>
    <w:rsid w:val="009B1861"/>
    <w:rsid w:val="009B7004"/>
    <w:rsid w:val="009C34DA"/>
    <w:rsid w:val="009D0776"/>
    <w:rsid w:val="009D74BB"/>
    <w:rsid w:val="009E3915"/>
    <w:rsid w:val="00A032C4"/>
    <w:rsid w:val="00A15DBB"/>
    <w:rsid w:val="00A2165D"/>
    <w:rsid w:val="00A6328E"/>
    <w:rsid w:val="00A716D2"/>
    <w:rsid w:val="00AA25D5"/>
    <w:rsid w:val="00AB721B"/>
    <w:rsid w:val="00AC0855"/>
    <w:rsid w:val="00AD588C"/>
    <w:rsid w:val="00AF3B57"/>
    <w:rsid w:val="00AF5097"/>
    <w:rsid w:val="00B02651"/>
    <w:rsid w:val="00B7AD68"/>
    <w:rsid w:val="00B87BB2"/>
    <w:rsid w:val="00B924C6"/>
    <w:rsid w:val="00B94229"/>
    <w:rsid w:val="00B944BA"/>
    <w:rsid w:val="00BA118A"/>
    <w:rsid w:val="00BA2479"/>
    <w:rsid w:val="00BB50FD"/>
    <w:rsid w:val="00BD3B3E"/>
    <w:rsid w:val="00BF3776"/>
    <w:rsid w:val="00C006FC"/>
    <w:rsid w:val="00C05A52"/>
    <w:rsid w:val="00C0653B"/>
    <w:rsid w:val="00C1270C"/>
    <w:rsid w:val="00C14690"/>
    <w:rsid w:val="00C25301"/>
    <w:rsid w:val="00C40C68"/>
    <w:rsid w:val="00C52A1D"/>
    <w:rsid w:val="00C567AE"/>
    <w:rsid w:val="00C627A5"/>
    <w:rsid w:val="00C629FF"/>
    <w:rsid w:val="00C9191A"/>
    <w:rsid w:val="00C934B2"/>
    <w:rsid w:val="00CA3835"/>
    <w:rsid w:val="00CB31AD"/>
    <w:rsid w:val="00CB7FC3"/>
    <w:rsid w:val="00CC57BB"/>
    <w:rsid w:val="00CD2147"/>
    <w:rsid w:val="00CE37C6"/>
    <w:rsid w:val="00CE3D3E"/>
    <w:rsid w:val="00CE5C12"/>
    <w:rsid w:val="00CF12F1"/>
    <w:rsid w:val="00CF2DA5"/>
    <w:rsid w:val="00D27F55"/>
    <w:rsid w:val="00D44B95"/>
    <w:rsid w:val="00D50D8E"/>
    <w:rsid w:val="00D93F6A"/>
    <w:rsid w:val="00DA18E9"/>
    <w:rsid w:val="00DA75AB"/>
    <w:rsid w:val="00DC2CAF"/>
    <w:rsid w:val="00DD644B"/>
    <w:rsid w:val="00DE21A8"/>
    <w:rsid w:val="00E203A6"/>
    <w:rsid w:val="00E2171E"/>
    <w:rsid w:val="00E23F90"/>
    <w:rsid w:val="00E46D8B"/>
    <w:rsid w:val="00E635FF"/>
    <w:rsid w:val="00E91621"/>
    <w:rsid w:val="00E93B9E"/>
    <w:rsid w:val="00E96DB4"/>
    <w:rsid w:val="00EA259A"/>
    <w:rsid w:val="00EA7401"/>
    <w:rsid w:val="00EB2A82"/>
    <w:rsid w:val="00ED2CCE"/>
    <w:rsid w:val="00ED34AD"/>
    <w:rsid w:val="00EF0617"/>
    <w:rsid w:val="00EF5759"/>
    <w:rsid w:val="00F00989"/>
    <w:rsid w:val="00F06054"/>
    <w:rsid w:val="00F063CD"/>
    <w:rsid w:val="00F105CC"/>
    <w:rsid w:val="00F21A68"/>
    <w:rsid w:val="00F22EE0"/>
    <w:rsid w:val="00F37731"/>
    <w:rsid w:val="00F40779"/>
    <w:rsid w:val="00F52A23"/>
    <w:rsid w:val="00F66819"/>
    <w:rsid w:val="00F8627A"/>
    <w:rsid w:val="00F87264"/>
    <w:rsid w:val="00F92255"/>
    <w:rsid w:val="00F97D96"/>
    <w:rsid w:val="00FD7BCA"/>
    <w:rsid w:val="011B88B3"/>
    <w:rsid w:val="04575F1C"/>
    <w:rsid w:val="0864FDEB"/>
    <w:rsid w:val="09458EC1"/>
    <w:rsid w:val="0A4E1045"/>
    <w:rsid w:val="15F83DFA"/>
    <w:rsid w:val="1870565E"/>
    <w:rsid w:val="18F44B1E"/>
    <w:rsid w:val="1D8F92A5"/>
    <w:rsid w:val="20DBEE06"/>
    <w:rsid w:val="2536ACCE"/>
    <w:rsid w:val="26C65399"/>
    <w:rsid w:val="27996560"/>
    <w:rsid w:val="2C4B2D64"/>
    <w:rsid w:val="2F31919C"/>
    <w:rsid w:val="30A18C87"/>
    <w:rsid w:val="3738B5AF"/>
    <w:rsid w:val="39343EA3"/>
    <w:rsid w:val="3ABAFC85"/>
    <w:rsid w:val="3D9C402F"/>
    <w:rsid w:val="3FE3E03F"/>
    <w:rsid w:val="42FE5CBB"/>
    <w:rsid w:val="43E69DD9"/>
    <w:rsid w:val="48BC35AB"/>
    <w:rsid w:val="48CA03CD"/>
    <w:rsid w:val="4A31DE36"/>
    <w:rsid w:val="4B38082A"/>
    <w:rsid w:val="5115B68B"/>
    <w:rsid w:val="52487CBB"/>
    <w:rsid w:val="55D811AD"/>
    <w:rsid w:val="59562363"/>
    <w:rsid w:val="5D8206A4"/>
    <w:rsid w:val="5E336891"/>
    <w:rsid w:val="60A66452"/>
    <w:rsid w:val="6305FDCD"/>
    <w:rsid w:val="647BBFD0"/>
    <w:rsid w:val="647DFF69"/>
    <w:rsid w:val="66420B5F"/>
    <w:rsid w:val="69841B59"/>
    <w:rsid w:val="7117845F"/>
    <w:rsid w:val="76E56D46"/>
    <w:rsid w:val="788DBF7F"/>
    <w:rsid w:val="790BEC8F"/>
    <w:rsid w:val="7A53E6DA"/>
    <w:rsid w:val="7DC7D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8FB215"/>
  <w15:docId w15:val="{35B8DEB3-5BB3-466B-B9EB-75081EC4A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/>
    <w:lsdException w:name="heading 6" w:uiPriority="9" w:semiHidden="1" w:qFormat="1"/>
    <w:lsdException w:name="heading 7" w:uiPriority="9" w:semiHidden="1" w:qFormat="1"/>
    <w:lsdException w:name="heading 8" w:uiPriority="9" w:semiHidden="1" w:qFormat="1"/>
    <w:lsdException w:name="heading 9" w:uiPriority="9" w:semiHidden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qFormat="1"/>
    <w:lsdException w:name="Emphasis" w:uiPriority="20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semiHidden="1" w:qFormat="1"/>
    <w:lsdException w:name="Intense Quote" w:uiPriority="30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qFormat="1"/>
    <w:lsdException w:name="Intense Emphasis" w:uiPriority="21" w:semiHidden="1" w:qFormat="1"/>
    <w:lsdException w:name="Subtle Reference" w:uiPriority="31" w:semiHidden="1" w:qFormat="1"/>
    <w:lsdException w:name="Intense Reference" w:uiPriority="32" w:semiHidden="1" w:qFormat="1"/>
    <w:lsdException w:name="Book Title" w:uiPriority="33" w:semiHidden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C19FA"/>
    <w:pPr>
      <w:spacing w:after="120" w:line="360" w:lineRule="auto"/>
    </w:pPr>
    <w:rPr>
      <w:color w:val="000000" w:themeColor="text1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513BE"/>
    <w:pPr>
      <w:pageBreakBefore/>
      <w:spacing w:after="240" w:line="276" w:lineRule="auto"/>
      <w:outlineLvl w:val="0"/>
    </w:pPr>
    <w:rPr>
      <w:rFonts w:ascii="Arial" w:hAnsi="Arial"/>
      <w:b/>
      <w:color w:val="002147" w:themeColor="text2"/>
      <w:sz w:val="48"/>
      <w:szCs w:val="24"/>
    </w:rPr>
  </w:style>
  <w:style w:type="paragraph" w:styleId="Heading2">
    <w:name w:val="heading 2"/>
    <w:basedOn w:val="Normal"/>
    <w:next w:val="Normal"/>
    <w:link w:val="Heading2Char"/>
    <w:uiPriority w:val="9"/>
    <w:qFormat/>
    <w:rsid w:val="007D2D1A"/>
    <w:pPr>
      <w:keepNext/>
      <w:keepLines/>
      <w:spacing w:before="240" w:line="276" w:lineRule="auto"/>
      <w:outlineLvl w:val="1"/>
    </w:pPr>
    <w:rPr>
      <w:rFonts w:ascii="Arial" w:hAnsi="Arial" w:eastAsiaTheme="majorEastAsia" w:cstheme="majorBidi"/>
      <w:b/>
      <w:color w:val="00823E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D2D1A"/>
    <w:pPr>
      <w:spacing w:before="240" w:line="276" w:lineRule="auto"/>
      <w:outlineLvl w:val="2"/>
    </w:pPr>
    <w:rPr>
      <w:rFonts w:ascii="Arial" w:hAnsi="Arial" w:cs="Arial"/>
      <w:b/>
      <w:bCs/>
      <w:noProof/>
      <w:color w:val="002147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C629FF"/>
    <w:pPr>
      <w:keepNext/>
      <w:keepLines/>
      <w:spacing w:before="240" w:line="276" w:lineRule="auto"/>
      <w:outlineLvl w:val="3"/>
    </w:pPr>
    <w:rPr>
      <w:rFonts w:asciiTheme="majorHAnsi" w:hAnsiTheme="majorHAnsi" w:eastAsiaTheme="majorEastAsia" w:cstheme="majorBidi"/>
      <w:b/>
      <w:iCs/>
      <w:color w:val="158045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3E1FF7"/>
    <w:pPr>
      <w:keepNext/>
      <w:keepLines/>
      <w:spacing w:before="240" w:line="276" w:lineRule="auto"/>
      <w:outlineLvl w:val="4"/>
    </w:pPr>
    <w:rPr>
      <w:rFonts w:asciiTheme="majorHAnsi" w:hAnsiTheme="majorHAnsi" w:eastAsiaTheme="majorEastAsia" w:cstheme="majorBidi"/>
      <w:color w:val="002147" w:themeColor="text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9513BE"/>
    <w:rPr>
      <w:rFonts w:ascii="Arial" w:hAnsi="Arial"/>
      <w:b/>
      <w:color w:val="002147" w:themeColor="text2"/>
      <w:sz w:val="48"/>
    </w:rPr>
  </w:style>
  <w:style w:type="paragraph" w:styleId="Header">
    <w:name w:val="header"/>
    <w:basedOn w:val="Normal"/>
    <w:link w:val="HeaderChar"/>
    <w:uiPriority w:val="99"/>
    <w:unhideWhenUsed/>
    <w:rsid w:val="00BA2479"/>
    <w:pPr>
      <w:tabs>
        <w:tab w:val="center" w:pos="4513"/>
        <w:tab w:val="right" w:pos="9026"/>
      </w:tabs>
    </w:pPr>
    <w:rPr>
      <w:color w:val="002147" w:themeColor="text2"/>
      <w:sz w:val="20"/>
    </w:rPr>
  </w:style>
  <w:style w:type="character" w:styleId="HeaderChar" w:customStyle="1">
    <w:name w:val="Header Char"/>
    <w:basedOn w:val="DefaultParagraphFont"/>
    <w:link w:val="Header"/>
    <w:uiPriority w:val="99"/>
    <w:rsid w:val="00B94229"/>
    <w:rPr>
      <w:color w:val="002147" w:themeColor="text2"/>
      <w:sz w:val="20"/>
      <w:szCs w:val="22"/>
    </w:rPr>
  </w:style>
  <w:style w:type="paragraph" w:styleId="Footer">
    <w:name w:val="footer"/>
    <w:basedOn w:val="Normal"/>
    <w:link w:val="FooterChar"/>
    <w:uiPriority w:val="99"/>
    <w:rsid w:val="009D74BB"/>
    <w:pPr>
      <w:tabs>
        <w:tab w:val="center" w:pos="4513"/>
        <w:tab w:val="right" w:pos="9026"/>
      </w:tabs>
    </w:pPr>
    <w:rPr>
      <w:color w:val="FFFFFF" w:themeColor="background1"/>
      <w:sz w:val="20"/>
    </w:rPr>
  </w:style>
  <w:style w:type="character" w:styleId="FooterChar" w:customStyle="1">
    <w:name w:val="Footer Char"/>
    <w:basedOn w:val="DefaultParagraphFont"/>
    <w:link w:val="Footer"/>
    <w:uiPriority w:val="99"/>
    <w:rsid w:val="00AC0855"/>
    <w:rPr>
      <w:color w:val="FFFFFF" w:themeColor="background1"/>
      <w:sz w:val="20"/>
      <w:szCs w:val="22"/>
    </w:rPr>
  </w:style>
  <w:style w:type="paragraph" w:styleId="ListParagraph">
    <w:name w:val="List Paragraph"/>
    <w:basedOn w:val="Normal"/>
    <w:uiPriority w:val="34"/>
    <w:qFormat/>
    <w:rsid w:val="00EA259A"/>
    <w:pPr>
      <w:numPr>
        <w:numId w:val="14"/>
      </w:numPr>
      <w:ind w:left="714" w:hanging="357"/>
      <w:contextualSpacing/>
    </w:pPr>
    <w:rPr>
      <w:noProof/>
    </w:rPr>
  </w:style>
  <w:style w:type="numbering" w:styleId="Style1" w:customStyle="1">
    <w:name w:val="Style1"/>
    <w:uiPriority w:val="99"/>
    <w:rsid w:val="00F52A23"/>
    <w:pPr>
      <w:numPr>
        <w:numId w:val="9"/>
      </w:numPr>
    </w:pPr>
  </w:style>
  <w:style w:type="character" w:styleId="PageNumber">
    <w:name w:val="page number"/>
    <w:basedOn w:val="DefaultParagraphFont"/>
    <w:uiPriority w:val="99"/>
    <w:semiHidden/>
    <w:unhideWhenUsed/>
    <w:rsid w:val="006A408D"/>
  </w:style>
  <w:style w:type="paragraph" w:styleId="TOCHeading">
    <w:name w:val="TOC Heading"/>
    <w:basedOn w:val="Heading1"/>
    <w:next w:val="Normal"/>
    <w:uiPriority w:val="39"/>
    <w:semiHidden/>
    <w:qFormat/>
    <w:rsid w:val="00EA7401"/>
    <w:pPr>
      <w:pageBreakBefore w:val="0"/>
      <w:spacing w:line="240" w:lineRule="auto"/>
      <w:outlineLvl w:val="9"/>
    </w:pPr>
    <w:rPr>
      <w:bCs/>
      <w:szCs w:val="48"/>
      <w:lang w:val="en-US"/>
    </w:rPr>
  </w:style>
  <w:style w:type="paragraph" w:styleId="TOC1">
    <w:name w:val="toc 1"/>
    <w:basedOn w:val="Normal"/>
    <w:next w:val="Normal"/>
    <w:autoRedefine/>
    <w:uiPriority w:val="39"/>
    <w:rsid w:val="00CF2DA5"/>
    <w:pPr>
      <w:tabs>
        <w:tab w:val="right" w:leader="dot" w:pos="9016"/>
      </w:tabs>
      <w:spacing w:after="0"/>
    </w:pPr>
    <w:rPr>
      <w:rFonts w:asciiTheme="majorHAnsi" w:hAnsiTheme="majorHAnsi" w:eastAsiaTheme="majorEastAsia" w:cstheme="majorHAnsi"/>
      <w:bCs/>
      <w:iCs/>
      <w:noProof/>
      <w:color w:val="auto"/>
      <w:sz w:val="24"/>
      <w:szCs w:val="24"/>
    </w:rPr>
  </w:style>
  <w:style w:type="paragraph" w:styleId="TOC2">
    <w:name w:val="toc 2"/>
    <w:basedOn w:val="Normal"/>
    <w:next w:val="Normal"/>
    <w:autoRedefine/>
    <w:uiPriority w:val="39"/>
    <w:rsid w:val="00CF12F1"/>
    <w:pPr>
      <w:tabs>
        <w:tab w:val="right" w:leader="dot" w:pos="9016"/>
      </w:tabs>
      <w:spacing w:after="0"/>
      <w:ind w:left="340"/>
    </w:pPr>
    <w:rPr>
      <w:rFonts w:asciiTheme="majorHAnsi" w:hAnsiTheme="majorHAnsi" w:cstheme="majorHAnsi"/>
      <w:bCs/>
      <w:noProof/>
      <w:color w:val="auto"/>
      <w:sz w:val="24"/>
      <w:szCs w:val="24"/>
    </w:rPr>
  </w:style>
  <w:style w:type="paragraph" w:styleId="TOC3">
    <w:name w:val="toc 3"/>
    <w:basedOn w:val="Normal"/>
    <w:next w:val="Normal"/>
    <w:autoRedefine/>
    <w:uiPriority w:val="39"/>
    <w:rsid w:val="00CF12F1"/>
    <w:pPr>
      <w:tabs>
        <w:tab w:val="right" w:leader="dot" w:pos="9016"/>
      </w:tabs>
      <w:spacing w:after="0"/>
      <w:ind w:left="680"/>
    </w:pPr>
    <w:rPr>
      <w:rFonts w:asciiTheme="majorHAnsi" w:hAnsiTheme="majorHAnsi" w:cstheme="majorHAnsi"/>
      <w:noProof/>
      <w:color w:val="auto"/>
      <w:sz w:val="24"/>
      <w:szCs w:val="24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537DC5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537DC5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537DC5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537DC5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537DC5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537DC5"/>
    <w:pPr>
      <w:ind w:left="1920"/>
    </w:pPr>
    <w:rPr>
      <w:rFonts w:cstheme="minorHAnsi"/>
      <w:sz w:val="20"/>
      <w:szCs w:val="20"/>
    </w:rPr>
  </w:style>
  <w:style w:type="character" w:styleId="Heading5Char" w:customStyle="1">
    <w:name w:val="Heading 5 Char"/>
    <w:basedOn w:val="DefaultParagraphFont"/>
    <w:link w:val="Heading5"/>
    <w:uiPriority w:val="9"/>
    <w:rsid w:val="003E1FF7"/>
    <w:rPr>
      <w:rFonts w:asciiTheme="majorHAnsi" w:hAnsiTheme="majorHAnsi" w:eastAsiaTheme="majorEastAsia" w:cstheme="majorBidi"/>
      <w:color w:val="002147" w:themeColor="text2"/>
      <w:sz w:val="22"/>
      <w:szCs w:val="22"/>
    </w:rPr>
  </w:style>
  <w:style w:type="paragraph" w:styleId="NoSpacing">
    <w:name w:val="No Spacing"/>
    <w:uiPriority w:val="1"/>
    <w:qFormat/>
    <w:rsid w:val="00C627A5"/>
    <w:rPr>
      <w:color w:val="000000" w:themeColor="text1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CB31AD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A279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2Char" w:customStyle="1">
    <w:name w:val="Heading 2 Char"/>
    <w:basedOn w:val="DefaultParagraphFont"/>
    <w:link w:val="Heading2"/>
    <w:uiPriority w:val="9"/>
    <w:rsid w:val="007D2D1A"/>
    <w:rPr>
      <w:rFonts w:ascii="Arial" w:hAnsi="Arial" w:eastAsiaTheme="majorEastAsia" w:cstheme="majorBidi"/>
      <w:b/>
      <w:color w:val="00823E"/>
      <w:sz w:val="3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7D2D1A"/>
    <w:rPr>
      <w:rFonts w:ascii="Arial" w:hAnsi="Arial" w:cs="Arial"/>
      <w:b/>
      <w:bCs/>
      <w:noProof/>
      <w:color w:val="002147"/>
      <w:sz w:val="28"/>
      <w:szCs w:val="28"/>
    </w:rPr>
  </w:style>
  <w:style w:type="character" w:styleId="Hyperlink">
    <w:name w:val="Hyperlink"/>
    <w:basedOn w:val="DefaultParagraphFont"/>
    <w:uiPriority w:val="99"/>
    <w:rsid w:val="00BA2479"/>
    <w:rPr>
      <w:color w:val="3967CD"/>
      <w:u w:val="single"/>
    </w:rPr>
  </w:style>
  <w:style w:type="character" w:styleId="Heading4Char" w:customStyle="1">
    <w:name w:val="Heading 4 Char"/>
    <w:basedOn w:val="DefaultParagraphFont"/>
    <w:link w:val="Heading4"/>
    <w:uiPriority w:val="9"/>
    <w:rsid w:val="00C629FF"/>
    <w:rPr>
      <w:rFonts w:asciiTheme="majorHAnsi" w:hAnsiTheme="majorHAnsi" w:eastAsiaTheme="majorEastAsia" w:cstheme="majorBidi"/>
      <w:b/>
      <w:iCs/>
      <w:color w:val="158045" w:themeColor="accent1"/>
      <w:sz w:val="22"/>
      <w:szCs w:val="22"/>
    </w:rPr>
  </w:style>
  <w:style w:type="paragraph" w:styleId="BlockText">
    <w:name w:val="Block Text"/>
    <w:basedOn w:val="Normal"/>
    <w:uiPriority w:val="99"/>
    <w:semiHidden/>
    <w:unhideWhenUsed/>
    <w:rsid w:val="008C3904"/>
    <w:pPr>
      <w:pBdr>
        <w:top w:val="single" w:color="158045" w:themeColor="accent1" w:sz="2" w:space="10"/>
        <w:left w:val="single" w:color="158045" w:themeColor="accent1" w:sz="2" w:space="10"/>
        <w:bottom w:val="single" w:color="158045" w:themeColor="accent1" w:sz="2" w:space="10"/>
        <w:right w:val="single" w:color="158045" w:themeColor="accent1" w:sz="2" w:space="10"/>
      </w:pBdr>
      <w:ind w:left="1152" w:right="1152"/>
    </w:pPr>
    <w:rPr>
      <w:i/>
      <w:iCs/>
      <w:color w:val="15804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0D8E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50D8E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5A52"/>
    <w:pPr>
      <w:spacing w:after="360" w:line="240" w:lineRule="auto"/>
    </w:pPr>
    <w:rPr>
      <w:rFonts w:ascii="Arial" w:hAnsi="Arial" w:cs="Arial"/>
      <w:b/>
      <w:bCs/>
      <w:color w:val="002147"/>
      <w:sz w:val="44"/>
      <w:szCs w:val="44"/>
    </w:rPr>
  </w:style>
  <w:style w:type="character" w:styleId="SubtitleChar" w:customStyle="1">
    <w:name w:val="Subtitle Char"/>
    <w:basedOn w:val="DefaultParagraphFont"/>
    <w:link w:val="Subtitle"/>
    <w:uiPriority w:val="11"/>
    <w:rsid w:val="00C05A52"/>
    <w:rPr>
      <w:rFonts w:ascii="Arial" w:hAnsi="Arial" w:cs="Arial"/>
      <w:b/>
      <w:bCs/>
      <w:color w:val="002147"/>
      <w:sz w:val="44"/>
      <w:szCs w:val="44"/>
    </w:rPr>
  </w:style>
  <w:style w:type="paragraph" w:styleId="Title">
    <w:name w:val="Title"/>
    <w:basedOn w:val="Normal"/>
    <w:next w:val="Normal"/>
    <w:link w:val="TitleChar"/>
    <w:uiPriority w:val="10"/>
    <w:qFormat/>
    <w:rsid w:val="00C05A52"/>
    <w:pPr>
      <w:spacing w:before="2800" w:after="360" w:line="240" w:lineRule="auto"/>
    </w:pPr>
    <w:rPr>
      <w:rFonts w:ascii="Arial" w:hAnsi="Arial" w:cs="Arial"/>
      <w:b/>
      <w:bCs/>
      <w:color w:val="00823E"/>
      <w:sz w:val="84"/>
      <w:szCs w:val="84"/>
    </w:rPr>
  </w:style>
  <w:style w:type="character" w:styleId="TitleChar" w:customStyle="1">
    <w:name w:val="Title Char"/>
    <w:basedOn w:val="DefaultParagraphFont"/>
    <w:link w:val="Title"/>
    <w:uiPriority w:val="10"/>
    <w:rsid w:val="00C05A52"/>
    <w:rPr>
      <w:rFonts w:ascii="Arial" w:hAnsi="Arial" w:cs="Arial"/>
      <w:b/>
      <w:bCs/>
      <w:color w:val="00823E"/>
      <w:sz w:val="84"/>
      <w:szCs w:val="84"/>
    </w:rPr>
  </w:style>
  <w:style w:type="paragraph" w:styleId="Caption">
    <w:name w:val="caption"/>
    <w:basedOn w:val="Normal"/>
    <w:next w:val="Normal"/>
    <w:uiPriority w:val="35"/>
    <w:qFormat/>
    <w:rsid w:val="00D93F6A"/>
    <w:pPr>
      <w:spacing w:line="240" w:lineRule="auto"/>
    </w:pPr>
    <w:rPr>
      <w:b/>
      <w:iCs/>
      <w:color w:val="158045" w:themeColor="accent1"/>
      <w:sz w:val="20"/>
      <w:szCs w:val="18"/>
    </w:rPr>
  </w:style>
  <w:style w:type="paragraph" w:styleId="FootnoteText">
    <w:name w:val="footnote text"/>
    <w:basedOn w:val="Normal"/>
    <w:link w:val="FootnoteTextChar"/>
    <w:uiPriority w:val="99"/>
    <w:rsid w:val="00BA118A"/>
    <w:pPr>
      <w:spacing w:after="0" w:line="240" w:lineRule="auto"/>
    </w:pPr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rsid w:val="00BA118A"/>
    <w:rPr>
      <w:color w:val="000000" w:themeColor="text1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25301"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  <w:rsid w:val="00245AEE"/>
    <w:pPr>
      <w:spacing w:after="0"/>
    </w:pPr>
  </w:style>
  <w:style w:type="paragraph" w:styleId="paragraph" w:customStyle="1">
    <w:name w:val="paragraph"/>
    <w:basedOn w:val="Normal"/>
    <w:rsid w:val="003A39C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color w:val="auto"/>
      <w:sz w:val="24"/>
      <w:szCs w:val="24"/>
      <w:lang w:eastAsia="zh-TW"/>
    </w:rPr>
  </w:style>
  <w:style w:type="character" w:styleId="normaltextrun" w:customStyle="1">
    <w:name w:val="normaltextrun"/>
    <w:basedOn w:val="DefaultParagraphFont"/>
    <w:rsid w:val="003A39C5"/>
  </w:style>
  <w:style w:type="character" w:styleId="eop" w:customStyle="1">
    <w:name w:val="eop"/>
    <w:basedOn w:val="DefaultParagraphFont"/>
    <w:rsid w:val="003A39C5"/>
  </w:style>
  <w:style w:type="paragraph" w:styleId="Date">
    <w:name w:val="Date"/>
    <w:basedOn w:val="Normal"/>
    <w:next w:val="Normal"/>
    <w:link w:val="DateChar"/>
    <w:uiPriority w:val="99"/>
    <w:semiHidden/>
    <w:unhideWhenUsed/>
    <w:rsid w:val="003A39C5"/>
  </w:style>
  <w:style w:type="character" w:styleId="DateChar" w:customStyle="1">
    <w:name w:val="Date Char"/>
    <w:basedOn w:val="DefaultParagraphFont"/>
    <w:link w:val="Date"/>
    <w:uiPriority w:val="99"/>
    <w:semiHidden/>
    <w:rsid w:val="003A39C5"/>
    <w:rPr>
      <w:color w:val="000000" w:themeColor="text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83907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8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621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14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312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752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657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61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843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28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15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81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59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44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359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43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156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17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156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92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352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6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376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67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058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041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91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51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922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58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161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39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82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03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94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42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09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53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1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06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9089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16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785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23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714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43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87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040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420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525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768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91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086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731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47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14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503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484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106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24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8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58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770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083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719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647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893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67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61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38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544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130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43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823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027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589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271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89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35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684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20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744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492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11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377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661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344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23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24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243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43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629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061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08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288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91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043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927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068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36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7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799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079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49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75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79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1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308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419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048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60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61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33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5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72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529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2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42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209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9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1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55409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88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80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669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178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55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53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5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320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9170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184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62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219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53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89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208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48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592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82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185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873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98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627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92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32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60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53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07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245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488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05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429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30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65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46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889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47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40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32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247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78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58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209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612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72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59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554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878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691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583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50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1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51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6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798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486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45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97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018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8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097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736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64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07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60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70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60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81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30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102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756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96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05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431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42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650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66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917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296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225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35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82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26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2.xml" Id="rId17" /><Relationship Type="http://schemas.openxmlformats.org/officeDocument/2006/relationships/customXml" Target="../customXml/item2.xml" Id="rId2" /><Relationship Type="http://schemas.openxmlformats.org/officeDocument/2006/relationships/header" Target="header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footer" Target="footer1.xml" Id="rId15" /><Relationship Type="http://schemas.openxmlformats.org/officeDocument/2006/relationships/endnotes" Target="end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yperlink" Target="https://us02web.zoom.us/j/89237421987" TargetMode="External" Id="R856a046d539a4ad0" /><Relationship Type="http://schemas.openxmlformats.org/officeDocument/2006/relationships/hyperlink" Target="https://us02web.zoom.us/j/89782921906" TargetMode="External" Id="R6e0b25f9527c4873" /><Relationship Type="http://schemas.openxmlformats.org/officeDocument/2006/relationships/hyperlink" Target="https://us02web.zoom.us/j/89782921906" TargetMode="External" Id="Refbd23dd7e7c4f04" /><Relationship Type="http://schemas.openxmlformats.org/officeDocument/2006/relationships/hyperlink" Target="https://us02web.zoom.us/j/89782921906" TargetMode="External" Id="Rfb21031aa2094593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nw\Desktop\COI_Word%20letterhead_template_V2.dotx" TargetMode="External"/></Relationships>
</file>

<file path=word/theme/theme1.xml><?xml version="1.0" encoding="utf-8"?>
<a:theme xmlns:a="http://schemas.openxmlformats.org/drawingml/2006/main" xmlns:thm15="http://schemas.microsoft.com/office/thememl/2012/main" name="NDM theme">
  <a:themeElements>
    <a:clrScheme name="NDM">
      <a:dk1>
        <a:srgbClr val="000000"/>
      </a:dk1>
      <a:lt1>
        <a:sysClr val="window" lastClr="FFFFFF"/>
      </a:lt1>
      <a:dk2>
        <a:srgbClr val="002147"/>
      </a:dk2>
      <a:lt2>
        <a:srgbClr val="D4D4D2"/>
      </a:lt2>
      <a:accent1>
        <a:srgbClr val="158045"/>
      </a:accent1>
      <a:accent2>
        <a:srgbClr val="CDD940"/>
      </a:accent2>
      <a:accent3>
        <a:srgbClr val="A4BE4D"/>
      </a:accent3>
      <a:accent4>
        <a:srgbClr val="5D9E4D"/>
      </a:accent4>
      <a:accent5>
        <a:srgbClr val="F0E542"/>
      </a:accent5>
      <a:accent6>
        <a:srgbClr val="EB5F17"/>
      </a:accent6>
      <a:hlink>
        <a:srgbClr val="3382CD"/>
      </a:hlink>
      <a:folHlink>
        <a:srgbClr val="C548EC"/>
      </a:folHlink>
    </a:clrScheme>
    <a:fontScheme name="NDM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NDM theme" id="{15192697-C93D-474B-B819-10B3C528960C}" vid="{9BB24459-32F8-413C-82D6-C807238F6EF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667EA7A926CE44956D0B5DCD9CC853" ma:contentTypeVersion="13" ma:contentTypeDescription="Create a new document." ma:contentTypeScope="" ma:versionID="34fb5eaf9b150e89c73fb5601917db25">
  <xsd:schema xmlns:xsd="http://www.w3.org/2001/XMLSchema" xmlns:xs="http://www.w3.org/2001/XMLSchema" xmlns:p="http://schemas.microsoft.com/office/2006/metadata/properties" xmlns:ns2="1d306db0-a384-4295-b85c-939a3142a74b" xmlns:ns3="a3c2bd72-a5a7-4afd-b193-b6de680f91cc" targetNamespace="http://schemas.microsoft.com/office/2006/metadata/properties" ma:root="true" ma:fieldsID="dcfcdcd88ef3c0a88d2772eb208d78da" ns2:_="" ns3:_="">
    <xsd:import namespace="1d306db0-a384-4295-b85c-939a3142a74b"/>
    <xsd:import namespace="a3c2bd72-a5a7-4afd-b193-b6de680f91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306db0-a384-4295-b85c-939a3142a7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1eeb44a9-b924-44d0-8ed9-f8b504a4bac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2bd72-a5a7-4afd-b193-b6de680f91c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d306db0-a384-4295-b85c-939a3142a74b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>
  <b:Source>
    <b:Tag>Placeholder1</b:Tag>
    <b:SourceType>Misc</b:SourceType>
    <b:Guid>{FA6EE673-6575-5345-866B-60FD4570490E}</b:Guid>
    <b:RefOrder>1</b:RefOrder>
  </b:Source>
</b:Sources>
</file>

<file path=customXml/itemProps1.xml><?xml version="1.0" encoding="utf-8"?>
<ds:datastoreItem xmlns:ds="http://schemas.openxmlformats.org/officeDocument/2006/customXml" ds:itemID="{5987FF5A-6F52-4693-B9F4-C88D124C9D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612E1F-01A9-4EAB-91DA-386DC6BE85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306db0-a384-4295-b85c-939a3142a74b"/>
    <ds:schemaRef ds:uri="a3c2bd72-a5a7-4afd-b193-b6de680f91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92CD618-88CE-43DD-8608-3A8BE5C3BE3C}">
  <ds:schemaRefs>
    <ds:schemaRef ds:uri="http://schemas.microsoft.com/office/2006/metadata/properties"/>
    <ds:schemaRef ds:uri="http://schemas.microsoft.com/office/infopath/2007/PartnerControls"/>
    <ds:schemaRef ds:uri="1d306db0-a384-4295-b85c-939a3142a74b"/>
  </ds:schemaRefs>
</ds:datastoreItem>
</file>

<file path=customXml/itemProps4.xml><?xml version="1.0" encoding="utf-8"?>
<ds:datastoreItem xmlns:ds="http://schemas.openxmlformats.org/officeDocument/2006/customXml" ds:itemID="{29FCE575-E972-44A1-BEC1-87A1195504D9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C:\Users\benw\Desktop\COI_Word letterhead_template_V2.dotx</ap:Template>
  <ap:Application>Microsoft Word for the web</ap:Application>
  <ap:DocSecurity>0</ap:DocSecurity>
  <ap:ScaleCrop>false</ap:ScaleCrop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Ben Wong</dc:creator>
  <lastModifiedBy>Ben Wong</lastModifiedBy>
  <revision>25</revision>
  <lastPrinted>2025-10-28T09:18:00.0000000Z</lastPrinted>
  <dcterms:created xsi:type="dcterms:W3CDTF">2026-10-21T08:40:00.0000000Z</dcterms:created>
  <dcterms:modified xsi:type="dcterms:W3CDTF">2026-10-30T14:54:53.6478399Z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0x010100C9667EA7A926CE44956D0B5DCD9CC853</vt:lpwstr>
  </property>
  <property fmtid="{D5CDD505-2E9C-101B-9397-08002B2CF9AE}" pid="3" name="GrammarlyDocumentId">
    <vt:lpwstr>2321cdff-acfc-4612-812f-02defc010131</vt:lpwstr>
  </property>
  <property fmtid="{D5CDD505-2E9C-101B-9397-08002B2CF9AE}" pid="4" name="MediaServiceImageTags">
    <vt:lpwstr/>
  </property>
</Properties>
</file>